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5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0" w:type="pct"/>
        <w:tblLook w:val="04A0" w:firstRow="1" w:lastRow="0" w:firstColumn="1" w:lastColumn="0" w:noHBand="0" w:noVBand="1"/>
        <w:tblDescription w:val="Press release contact information"/>
      </w:tblPr>
      <w:tblGrid>
        <w:gridCol w:w="5436"/>
        <w:gridCol w:w="5364"/>
      </w:tblGrid>
      <w:tr w:rsidR="002743D5" w14:paraId="4866B205" w14:textId="77777777" w:rsidTr="00413F37">
        <w:tc>
          <w:tcPr>
            <w:tcW w:w="5436" w:type="dxa"/>
            <w:tcMar>
              <w:left w:w="0" w:type="dxa"/>
              <w:right w:w="0" w:type="dxa"/>
            </w:tcMar>
          </w:tcPr>
          <w:tbl>
            <w:tblPr>
              <w:tblW w:w="5000" w:type="pct"/>
              <w:tblBorders>
                <w:insideV w:val="single" w:sz="18" w:space="0" w:color="FFFFFF" w:themeColor="background1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  <w:tblDescription w:val="Contact information"/>
            </w:tblPr>
            <w:tblGrid>
              <w:gridCol w:w="1517"/>
              <w:gridCol w:w="3919"/>
            </w:tblGrid>
            <w:tr w:rsidR="002743D5" w14:paraId="7817B2A5" w14:textId="77777777" w:rsidTr="00AC0791">
              <w:trPr>
                <w:trHeight w:val="306"/>
              </w:trPr>
              <w:tc>
                <w:tcPr>
                  <w:tcW w:w="1315" w:type="dxa"/>
                </w:tcPr>
                <w:p w14:paraId="29B8ED5A" w14:textId="77777777" w:rsidR="002743D5" w:rsidRDefault="00F677E1">
                  <w:pPr>
                    <w:pStyle w:val="Heading2"/>
                  </w:pPr>
                  <w:bookmarkStart w:id="0" w:name="_GoBack"/>
                  <w:bookmarkEnd w:id="0"/>
                  <w:r>
                    <w:t>Contact</w:t>
                  </w:r>
                </w:p>
              </w:tc>
              <w:tc>
                <w:tcPr>
                  <w:tcW w:w="3396" w:type="dxa"/>
                </w:tcPr>
                <w:sdt>
                  <w:sdtPr>
                    <w:alias w:val="Your Name"/>
                    <w:tag w:val=""/>
                    <w:id w:val="1965699273"/>
                    <w:placeholder>
                      <w:docPart w:val="378F192E583545E38A1C5C7B87F0C839"/>
                    </w:placeholder>
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<w:text/>
                  </w:sdtPr>
                  <w:sdtEndPr/>
                  <w:sdtContent>
                    <w:p w14:paraId="36766BF0" w14:textId="77777777" w:rsidR="002743D5" w:rsidRDefault="00AC0791" w:rsidP="00AC0791">
                      <w:pPr>
                        <w:spacing w:after="0" w:line="240" w:lineRule="auto"/>
                      </w:pPr>
                      <w:r>
                        <w:rPr>
                          <w:lang w:val="en-ZA"/>
                        </w:rPr>
                        <w:t>Monya Vermaak</w:t>
                      </w:r>
                    </w:p>
                  </w:sdtContent>
                </w:sdt>
              </w:tc>
            </w:tr>
            <w:tr w:rsidR="002743D5" w14:paraId="0D5FFAB5" w14:textId="77777777" w:rsidTr="00153859">
              <w:tc>
                <w:tcPr>
                  <w:tcW w:w="1315" w:type="dxa"/>
                </w:tcPr>
                <w:p w14:paraId="402D69B0" w14:textId="77777777" w:rsidR="002743D5" w:rsidRDefault="00F677E1">
                  <w:pPr>
                    <w:pStyle w:val="Heading2"/>
                  </w:pPr>
                  <w:r>
                    <w:t>Telephone</w:t>
                  </w:r>
                </w:p>
              </w:tc>
              <w:tc>
                <w:tcPr>
                  <w:tcW w:w="3396" w:type="dxa"/>
                </w:tcPr>
                <w:p w14:paraId="293C679F" w14:textId="77777777" w:rsidR="002743D5" w:rsidRDefault="00AC0791" w:rsidP="00AC0791">
                  <w:pPr>
                    <w:spacing w:after="0" w:line="240" w:lineRule="auto"/>
                  </w:pPr>
                  <w:r>
                    <w:t>(011) 314-4021</w:t>
                  </w:r>
                </w:p>
              </w:tc>
            </w:tr>
            <w:tr w:rsidR="002743D5" w14:paraId="074305B5" w14:textId="77777777" w:rsidTr="00153859">
              <w:tc>
                <w:tcPr>
                  <w:tcW w:w="1315" w:type="dxa"/>
                </w:tcPr>
                <w:p w14:paraId="3621B138" w14:textId="77777777" w:rsidR="002743D5" w:rsidRDefault="00F677E1">
                  <w:pPr>
                    <w:pStyle w:val="Heading2"/>
                  </w:pPr>
                  <w:r>
                    <w:t>Email</w:t>
                  </w:r>
                </w:p>
              </w:tc>
              <w:tc>
                <w:tcPr>
                  <w:tcW w:w="3396" w:type="dxa"/>
                </w:tcPr>
                <w:sdt>
                  <w:sdtPr>
                    <w:alias w:val="Company E-mail"/>
                    <w:tag w:val=""/>
                    <w:id w:val="224575003"/>
                    <w:placeholder>
                      <w:docPart w:val="BE003C40569B4C13AF1EC5D16BBDEE2A"/>
                    </w:placeholder>
                    <w:dataBinding w:prefixMappings="xmlns:ns0='http://schemas.microsoft.com/office/2006/coverPageProps' " w:xpath="/ns0:CoverPageProperties[1]/ns0:CompanyEmail[1]" w:storeItemID="{55AF091B-3C7A-41E3-B477-F2FDAA23CFDA}"/>
                    <w:text/>
                  </w:sdtPr>
                  <w:sdtEndPr/>
                  <w:sdtContent>
                    <w:p w14:paraId="4598856A" w14:textId="77777777" w:rsidR="002743D5" w:rsidRDefault="00AC0791" w:rsidP="00AC0791">
                      <w:pPr>
                        <w:spacing w:after="0" w:line="240" w:lineRule="auto"/>
                      </w:pPr>
                      <w:r>
                        <w:t>Monya.Vermaak@plasticssa.co.za</w:t>
                      </w:r>
                    </w:p>
                  </w:sdtContent>
                </w:sdt>
              </w:tc>
            </w:tr>
            <w:tr w:rsidR="002743D5" w14:paraId="38DD11A8" w14:textId="77777777" w:rsidTr="00153859">
              <w:tc>
                <w:tcPr>
                  <w:tcW w:w="1315" w:type="dxa"/>
                </w:tcPr>
                <w:p w14:paraId="313EAE32" w14:textId="77777777" w:rsidR="002743D5" w:rsidRDefault="00F677E1">
                  <w:pPr>
                    <w:pStyle w:val="Heading2"/>
                  </w:pPr>
                  <w:r>
                    <w:t>Website</w:t>
                  </w:r>
                </w:p>
              </w:tc>
              <w:tc>
                <w:tcPr>
                  <w:tcW w:w="3396" w:type="dxa"/>
                </w:tcPr>
                <w:p w14:paraId="4CAD8BE8" w14:textId="77777777" w:rsidR="002743D5" w:rsidRDefault="00AD193B" w:rsidP="00153859">
                  <w:pPr>
                    <w:spacing w:after="0" w:line="240" w:lineRule="auto"/>
                  </w:pPr>
                  <w:hyperlink r:id="rId9" w:history="1">
                    <w:r w:rsidR="00153859" w:rsidRPr="006471D5">
                      <w:rPr>
                        <w:rStyle w:val="Hyperlink"/>
                      </w:rPr>
                      <w:t>www.plasticsinfo.co.za</w:t>
                    </w:r>
                  </w:hyperlink>
                  <w:r w:rsidR="00153859">
                    <w:t xml:space="preserve"> </w:t>
                  </w:r>
                </w:p>
              </w:tc>
            </w:tr>
          </w:tbl>
          <w:p w14:paraId="13FB33B9" w14:textId="77777777" w:rsidR="002743D5" w:rsidRDefault="002743D5">
            <w:pPr>
              <w:pStyle w:val="Logo"/>
              <w:spacing w:after="0" w:line="240" w:lineRule="auto"/>
            </w:pPr>
          </w:p>
        </w:tc>
        <w:tc>
          <w:tcPr>
            <w:tcW w:w="5364" w:type="dxa"/>
            <w:tcMar>
              <w:left w:w="0" w:type="dxa"/>
              <w:right w:w="0" w:type="dxa"/>
            </w:tcMar>
          </w:tcPr>
          <w:p w14:paraId="26FC03F2" w14:textId="77777777" w:rsidR="00420336" w:rsidRDefault="00420336">
            <w:pPr>
              <w:pStyle w:val="Heading1"/>
              <w:rPr>
                <w:color w:val="C00000"/>
              </w:rPr>
            </w:pPr>
          </w:p>
          <w:p w14:paraId="2D30162F" w14:textId="77777777" w:rsidR="002743D5" w:rsidRPr="00F47D57" w:rsidRDefault="002C3CFB">
            <w:pPr>
              <w:pStyle w:val="Heading1"/>
              <w:rPr>
                <w:color w:val="C00000"/>
              </w:rPr>
            </w:pPr>
            <w:r>
              <w:rPr>
                <w:color w:val="C00000"/>
              </w:rPr>
              <w:t>PRESS RELEASE FOR IMMEDIATE RELEASE</w:t>
            </w:r>
          </w:p>
          <w:p w14:paraId="28CFD68D" w14:textId="77777777" w:rsidR="002743D5" w:rsidRDefault="002743D5" w:rsidP="002C3CFB">
            <w:pPr>
              <w:pStyle w:val="Heading1"/>
            </w:pPr>
          </w:p>
        </w:tc>
      </w:tr>
    </w:tbl>
    <w:p w14:paraId="26C838A5" w14:textId="77777777" w:rsidR="00153859" w:rsidRPr="00CE1BD2" w:rsidRDefault="00413F37" w:rsidP="00153859">
      <w:pPr>
        <w:pStyle w:val="Title"/>
        <w:spacing w:before="0"/>
        <w:rPr>
          <w:b/>
          <w:sz w:val="16"/>
        </w:rPr>
      </w:pPr>
      <w:r>
        <w:rPr>
          <w:noProof/>
          <w:lang w:eastAsia="en-US"/>
        </w:rPr>
        <w:drawing>
          <wp:anchor distT="0" distB="0" distL="114300" distR="114300" simplePos="0" relativeHeight="251640832" behindDoc="1" locked="0" layoutInCell="1" allowOverlap="1" wp14:anchorId="353444F6" wp14:editId="31465A20">
            <wp:simplePos x="0" y="0"/>
            <wp:positionH relativeFrom="margin">
              <wp:align>right</wp:align>
            </wp:positionH>
            <wp:positionV relativeFrom="margin">
              <wp:posOffset>-200025</wp:posOffset>
            </wp:positionV>
            <wp:extent cx="3832860" cy="590550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lastics_SA 600mm#4F8C.jpg"/>
                    <pic:cNvPicPr/>
                  </pic:nvPicPr>
                  <pic:blipFill>
                    <a:blip r:embed="rId1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32860" cy="590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A31C8B6" w14:textId="77777777" w:rsidR="00A0494E" w:rsidRPr="00D84748" w:rsidRDefault="006C1DCF" w:rsidP="00A0494E">
      <w:pPr>
        <w:pStyle w:val="Title"/>
        <w:shd w:val="clear" w:color="auto" w:fill="BFBFBF" w:themeFill="background1" w:themeFillShade="BF"/>
        <w:spacing w:before="0"/>
        <w:rPr>
          <w:b/>
          <w:color w:val="000000" w:themeColor="text1"/>
          <w:sz w:val="36"/>
        </w:rPr>
      </w:pPr>
      <w:r w:rsidRPr="00D84748">
        <w:rPr>
          <w:b/>
          <w:color w:val="000000" w:themeColor="text1"/>
          <w:sz w:val="36"/>
        </w:rPr>
        <w:t xml:space="preserve">results of 2016 </w:t>
      </w:r>
      <w:r w:rsidR="00153859" w:rsidRPr="00D84748">
        <w:rPr>
          <w:b/>
          <w:color w:val="000000" w:themeColor="text1"/>
          <w:sz w:val="36"/>
        </w:rPr>
        <w:t>in</w:t>
      </w:r>
      <w:r w:rsidRPr="00D84748">
        <w:rPr>
          <w:b/>
          <w:color w:val="000000" w:themeColor="text1"/>
          <w:sz w:val="36"/>
        </w:rPr>
        <w:t xml:space="preserve">ternational coastal clean-up </w:t>
      </w:r>
    </w:p>
    <w:p w14:paraId="12EDE5DB" w14:textId="77777777" w:rsidR="00F44ACF" w:rsidRPr="00D84748" w:rsidRDefault="00A0494E" w:rsidP="00F44ACF">
      <w:pPr>
        <w:pStyle w:val="Title"/>
        <w:shd w:val="clear" w:color="auto" w:fill="BFBFBF" w:themeFill="background1" w:themeFillShade="BF"/>
        <w:spacing w:before="0"/>
        <w:rPr>
          <w:b/>
          <w:color w:val="000000" w:themeColor="text1"/>
          <w:sz w:val="36"/>
        </w:rPr>
      </w:pPr>
      <w:r w:rsidRPr="00D84748">
        <w:rPr>
          <w:b/>
          <w:color w:val="000000" w:themeColor="text1"/>
          <w:sz w:val="36"/>
        </w:rPr>
        <w:t xml:space="preserve">FOR CAPE PROVINCES </w:t>
      </w:r>
      <w:r w:rsidR="006C1DCF" w:rsidRPr="00D84748">
        <w:rPr>
          <w:b/>
          <w:color w:val="000000" w:themeColor="text1"/>
          <w:sz w:val="36"/>
        </w:rPr>
        <w:t>released</w:t>
      </w:r>
    </w:p>
    <w:p w14:paraId="4B97C013" w14:textId="77777777" w:rsidR="002743D5" w:rsidRPr="00D84748" w:rsidRDefault="0035743E" w:rsidP="00A0494E">
      <w:pPr>
        <w:pStyle w:val="Subtitle"/>
        <w:shd w:val="clear" w:color="auto" w:fill="BFBFBF" w:themeFill="background1" w:themeFillShade="BF"/>
        <w:spacing w:before="0" w:after="0"/>
        <w:rPr>
          <w:rFonts w:asciiTheme="minorHAnsi" w:eastAsiaTheme="minorEastAsia" w:hAnsiTheme="minorHAnsi" w:cstheme="minorBidi"/>
          <w:color w:val="000000" w:themeColor="text1"/>
          <w:sz w:val="24"/>
          <w:szCs w:val="22"/>
        </w:rPr>
      </w:pPr>
      <w:r>
        <w:rPr>
          <w:b/>
          <w:noProof/>
          <w:sz w:val="10"/>
          <w:lang w:eastAsia="en-US"/>
        </w:rPr>
        <mc:AlternateContent>
          <mc:Choice Requires="wpg">
            <w:drawing>
              <wp:anchor distT="0" distB="0" distL="114300" distR="114300" simplePos="0" relativeHeight="251679744" behindDoc="0" locked="0" layoutInCell="1" allowOverlap="1" wp14:anchorId="72FC3F69" wp14:editId="52198B6A">
                <wp:simplePos x="0" y="0"/>
                <wp:positionH relativeFrom="column">
                  <wp:posOffset>0</wp:posOffset>
                </wp:positionH>
                <wp:positionV relativeFrom="paragraph">
                  <wp:posOffset>387350</wp:posOffset>
                </wp:positionV>
                <wp:extent cx="6848475" cy="2272030"/>
                <wp:effectExtent l="0" t="0" r="9525" b="0"/>
                <wp:wrapTopAndBottom/>
                <wp:docPr id="5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48475" cy="2272030"/>
                          <a:chOff x="0" y="0"/>
                          <a:chExt cx="6848475" cy="2272030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67100" y="19050"/>
                            <a:ext cx="3381375" cy="22529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0" cy="227203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<w:pict>
              <v:group w14:anchorId="27C9320C" id="Group 5" o:spid="_x0000_s1026" style="position:absolute;margin-left:0;margin-top:30.5pt;width:539.25pt;height:178.9pt;z-index:251679744" coordsize="68484,2272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style="position:absolute;left:34671;top:190;width:33813;height:2253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AWV+PAAAAA2gAAAA8AAABkcnMvZG93bnJldi54bWxET01rg0AQvRf6H5Yp9NasyaFpTVYRIRCa&#10;Q2haeh7ciUrcWdldo/77rlDoaXi8z9nnk+nEnZxvLStYrxIQxJXVLdcKvr8OL28gfEDW2FkmBTN5&#10;yLPHhz2m2o78SfdLqEUMYZ+igiaEPpXSVw0Z9CvbE0fuap3BEKGrpXY4xnDTyU2SvEqDLceGBnsq&#10;G6pul8Eo+HDFe2J/dHHaHs08lL3cDnhW6vlpKnYgAk3hX/znPuo4H5ZXliuzXw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QBZX48AAAADaAAAADwAAAAAAAAAAAAAAAACfAgAA&#10;ZHJzL2Rvd25yZXYueG1sUEsFBgAAAAAEAAQA9wAAAIwDAAAAAA==&#10;">
                  <v:imagedata r:id="rId13" o:title=""/>
                  <v:path arrowok="t"/>
                </v:shape>
                <v:shape id="Picture 4" o:spid="_x0000_s1028" type="#_x0000_t75" style="position:absolute;width:34290;height:2272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dvgWjBAAAA2gAAAA8AAABkcnMvZG93bnJldi54bWxEj0+LwjAUxO+C3yE8YS+iyS6LSm0qogje&#10;xH/g8dE822LzUppsrd/eLCzscZiZ3zDpqre16Kj1lWMNn1MFgjh3puJCw+W8myxA+IBssHZMGl7k&#10;YZUNBykmxj35SN0pFCJC2CeooQyhSaT0eUkW/dQ1xNG7u9ZiiLItpGnxGeG2ll9KzaTFiuNCiQ1t&#10;Ssofpx+rYX482Bttx9dOhfFCNVdTmbnR+mPUr5cgAvXhP/zX3hsN3/B7Jd4Amb0B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PdvgWjBAAAA2gAAAA8AAAAAAAAAAAAAAAAAnwIA&#10;AGRycy9kb3ducmV2LnhtbFBLBQYAAAAABAAEAPcAAACNAwAAAAA=&#10;">
                  <v:imagedata r:id="rId14" o:title=""/>
                  <v:path arrowok="t"/>
                </v:shape>
                <w10:wrap type="topAndBottom"/>
              </v:group>
            </w:pict>
          </mc:Fallback>
        </mc:AlternateContent>
      </w:r>
      <w:r w:rsidR="00F44ACF" w:rsidRPr="00D84748">
        <w:rPr>
          <w:color w:val="000000" w:themeColor="text1"/>
          <w:sz w:val="28"/>
        </w:rPr>
        <w:t xml:space="preserve">More glass and paper bags, less PET bottles and bottle caps found on Cape beaches </w:t>
      </w:r>
    </w:p>
    <w:p w14:paraId="17B0779D" w14:textId="77777777" w:rsidR="00250F9F" w:rsidRDefault="00250F9F" w:rsidP="004210F2">
      <w:pPr>
        <w:jc w:val="both"/>
        <w:rPr>
          <w:b/>
          <w:sz w:val="10"/>
        </w:rPr>
      </w:pPr>
    </w:p>
    <w:p w14:paraId="67E98C49" w14:textId="77777777" w:rsidR="002C3CFB" w:rsidRPr="002C3CFB" w:rsidRDefault="002C3CFB" w:rsidP="002C3CFB">
      <w:pPr>
        <w:shd w:val="clear" w:color="auto" w:fill="FFFFFF" w:themeFill="background1"/>
        <w:spacing w:line="360" w:lineRule="auto"/>
        <w:jc w:val="both"/>
        <w:rPr>
          <w:sz w:val="20"/>
        </w:rPr>
      </w:pPr>
    </w:p>
    <w:p w14:paraId="05B7CCF3" w14:textId="77777777" w:rsidR="00F44ACF" w:rsidRDefault="002C3CFB" w:rsidP="002C3CFB">
      <w:pPr>
        <w:shd w:val="clear" w:color="auto" w:fill="FFFFFF" w:themeFill="background1"/>
        <w:spacing w:line="360" w:lineRule="auto"/>
        <w:jc w:val="both"/>
      </w:pPr>
      <w:r w:rsidRPr="002C3CFB">
        <w:rPr>
          <w:b/>
        </w:rPr>
        <w:t>Cape Town</w:t>
      </w:r>
      <w:r>
        <w:t xml:space="preserve">, </w:t>
      </w:r>
      <w:r w:rsidRPr="002C3CFB">
        <w:rPr>
          <w:i/>
        </w:rPr>
        <w:t>7 December 2016.</w:t>
      </w:r>
      <w:r>
        <w:t xml:space="preserve"> </w:t>
      </w:r>
      <w:r w:rsidR="00F44ACF" w:rsidRPr="00200A0D">
        <w:t>According to the results of th</w:t>
      </w:r>
      <w:r w:rsidR="00872976" w:rsidRPr="00200A0D">
        <w:t>e 20th I</w:t>
      </w:r>
      <w:r w:rsidR="00F44ACF" w:rsidRPr="00200A0D">
        <w:t xml:space="preserve">nternational Coastal Clean-Up (ICC) that took place on Saturday, the 17th of September 2016, </w:t>
      </w:r>
      <w:r w:rsidR="00872976" w:rsidRPr="00200A0D">
        <w:t xml:space="preserve">glass </w:t>
      </w:r>
      <w:r w:rsidRPr="00200A0D">
        <w:t>bottles</w:t>
      </w:r>
      <w:r>
        <w:t xml:space="preserve"> and </w:t>
      </w:r>
      <w:r w:rsidR="00872976" w:rsidRPr="00200A0D">
        <w:t>pieces</w:t>
      </w:r>
      <w:r w:rsidR="00FC31CC">
        <w:t xml:space="preserve"> </w:t>
      </w:r>
      <w:r w:rsidR="00872976" w:rsidRPr="00200A0D">
        <w:t xml:space="preserve">and paper bags have taken over from PET </w:t>
      </w:r>
      <w:r w:rsidR="00413F37">
        <w:t>bottles and bottle caps as macro</w:t>
      </w:r>
      <w:r w:rsidR="00872976" w:rsidRPr="00200A0D">
        <w:t xml:space="preserve"> pollutants on Cape beaches.   </w:t>
      </w:r>
    </w:p>
    <w:p w14:paraId="773E467D" w14:textId="77777777" w:rsidR="00413F37" w:rsidRPr="00413F37" w:rsidRDefault="00413F37" w:rsidP="005E75EE">
      <w:pPr>
        <w:spacing w:line="360" w:lineRule="auto"/>
        <w:jc w:val="both"/>
        <w:rPr>
          <w:b/>
        </w:rPr>
      </w:pPr>
      <w:r w:rsidRPr="00413F37">
        <w:rPr>
          <w:b/>
        </w:rPr>
        <w:t xml:space="preserve">Good turn-out of volunteers </w:t>
      </w:r>
    </w:p>
    <w:p w14:paraId="2B231CCD" w14:textId="77777777" w:rsidR="00413F37" w:rsidRDefault="00413F37" w:rsidP="0035743E">
      <w:pPr>
        <w:spacing w:line="360" w:lineRule="auto"/>
        <w:jc w:val="both"/>
      </w:pPr>
      <w:r w:rsidRPr="00200A0D">
        <w:t xml:space="preserve">The ICC is an annual event and one of the highlights of the industry’s </w:t>
      </w:r>
      <w:r w:rsidRPr="00200A0D">
        <w:rPr>
          <w:i/>
        </w:rPr>
        <w:t xml:space="preserve">Clean-Up and Recycle Week SA. </w:t>
      </w:r>
      <w:r w:rsidRPr="00200A0D">
        <w:t>This year’s event was dedicated to the memory of Nelson Mandela</w:t>
      </w:r>
      <w:r w:rsidR="003E47D4">
        <w:t xml:space="preserve"> and enjoyed the support of all the packaging streams, </w:t>
      </w:r>
      <w:r w:rsidR="003E47D4" w:rsidRPr="003E47D4">
        <w:t>provincial governments, local municipalities, environmental organisations, businesses, schools and the community.</w:t>
      </w:r>
      <w:r w:rsidR="0035743E">
        <w:t xml:space="preserve">  </w:t>
      </w:r>
    </w:p>
    <w:p w14:paraId="7D14B3D1" w14:textId="77777777" w:rsidR="00413F37" w:rsidRDefault="00872976" w:rsidP="00413F37">
      <w:pPr>
        <w:widowControl w:val="0"/>
        <w:autoSpaceDE w:val="0"/>
        <w:autoSpaceDN w:val="0"/>
        <w:adjustRightInd w:val="0"/>
        <w:spacing w:after="240" w:line="360" w:lineRule="auto"/>
        <w:jc w:val="both"/>
        <w:rPr>
          <w:rFonts w:cs="Arial"/>
        </w:rPr>
      </w:pPr>
      <w:r w:rsidRPr="00200A0D">
        <w:t>According to John Kieser, Sustainability Manager of Plastics|SA and coordinator of the clean-ups in the Western, Eastern and Northern Cape, 9 243 volunteers helped to pick up and remove litter from beaches</w:t>
      </w:r>
      <w:r w:rsidR="00FC31CC">
        <w:t xml:space="preserve">, </w:t>
      </w:r>
      <w:r w:rsidRPr="00200A0D">
        <w:t xml:space="preserve">rivers and water sources in these three provinces this year. </w:t>
      </w:r>
      <w:r w:rsidR="0035743E">
        <w:t xml:space="preserve"> </w:t>
      </w:r>
      <w:r w:rsidR="00413F37">
        <w:t>“</w:t>
      </w:r>
      <w:r w:rsidR="00413F37">
        <w:rPr>
          <w:rFonts w:cs="Arial"/>
        </w:rPr>
        <w:t xml:space="preserve">2016 saw more clean-ups taking place in areas where little or no </w:t>
      </w:r>
      <w:r w:rsidR="00413F37" w:rsidRPr="00F5150A">
        <w:rPr>
          <w:rFonts w:cs="Arial"/>
        </w:rPr>
        <w:t>area cleansing</w:t>
      </w:r>
      <w:r w:rsidR="00413F37">
        <w:rPr>
          <w:rFonts w:cs="Arial"/>
        </w:rPr>
        <w:t xml:space="preserve"> is</w:t>
      </w:r>
      <w:r w:rsidR="00413F37" w:rsidRPr="00F5150A">
        <w:rPr>
          <w:rFonts w:cs="Arial"/>
        </w:rPr>
        <w:t xml:space="preserve"> done by local authorities</w:t>
      </w:r>
      <w:r w:rsidR="00413F37">
        <w:rPr>
          <w:rFonts w:cs="Arial"/>
        </w:rPr>
        <w:t>, whilst large groups of school children also participated in organized clean</w:t>
      </w:r>
      <w:r w:rsidR="009E26AA">
        <w:rPr>
          <w:rFonts w:cs="Arial"/>
        </w:rPr>
        <w:t>-</w:t>
      </w:r>
      <w:r w:rsidR="00413F37">
        <w:rPr>
          <w:rFonts w:cs="Arial"/>
        </w:rPr>
        <w:t>ups around the provinces”, Kieser says.</w:t>
      </w:r>
    </w:p>
    <w:p w14:paraId="1E4366D8" w14:textId="77777777" w:rsidR="00413F37" w:rsidRPr="00413F37" w:rsidRDefault="00413F37" w:rsidP="00872976">
      <w:pPr>
        <w:spacing w:line="360" w:lineRule="auto"/>
        <w:jc w:val="both"/>
        <w:rPr>
          <w:b/>
        </w:rPr>
      </w:pPr>
      <w:r w:rsidRPr="00413F37">
        <w:rPr>
          <w:b/>
        </w:rPr>
        <w:lastRenderedPageBreak/>
        <w:t>Analysin</w:t>
      </w:r>
      <w:r w:rsidR="009E26AA">
        <w:rPr>
          <w:b/>
        </w:rPr>
        <w:t>g data sheets to draw up a snap</w:t>
      </w:r>
      <w:r w:rsidRPr="00413F37">
        <w:rPr>
          <w:b/>
        </w:rPr>
        <w:t>shot of marine debris</w:t>
      </w:r>
    </w:p>
    <w:p w14:paraId="1ACD2125" w14:textId="77777777" w:rsidR="003E47D4" w:rsidRDefault="00200A0D" w:rsidP="00200A0D">
      <w:pPr>
        <w:spacing w:line="360" w:lineRule="auto"/>
        <w:jc w:val="both"/>
      </w:pPr>
      <w:r w:rsidRPr="00200A0D">
        <w:t xml:space="preserve">Plastics|SA and Ezemvelo KZN Wildlife have spent the past eight weeks compiling and analyzing the sheets that were filled in by the coordinators and volunteers during the clean-ups. </w:t>
      </w:r>
      <w:r w:rsidR="003E47D4">
        <w:t xml:space="preserve">This information is fed </w:t>
      </w:r>
      <w:r w:rsidRPr="00200A0D">
        <w:t>to Ocean Conservancy for inclusion into an annual report that provides the world’s only item-by-item, location-by-location snapshot of marine debris</w:t>
      </w:r>
      <w:r w:rsidR="00413F37">
        <w:t xml:space="preserve">.  </w:t>
      </w:r>
    </w:p>
    <w:p w14:paraId="4A7D5684" w14:textId="77777777" w:rsidR="00413F37" w:rsidRDefault="003E47D4" w:rsidP="00200A0D">
      <w:pPr>
        <w:spacing w:line="360" w:lineRule="auto"/>
        <w:jc w:val="both"/>
        <w:rPr>
          <w:b/>
        </w:rPr>
      </w:pPr>
      <w:r>
        <w:t>“</w:t>
      </w:r>
      <w:r w:rsidRPr="00413F37">
        <w:t>The use of data is be</w:t>
      </w:r>
      <w:r>
        <w:t>coming an integral part of our c</w:t>
      </w:r>
      <w:r w:rsidRPr="00413F37">
        <w:t>lean</w:t>
      </w:r>
      <w:r>
        <w:t xml:space="preserve">-up campaigns and education as it affords us a valuable </w:t>
      </w:r>
      <w:r w:rsidR="00413F37" w:rsidRPr="00413F37">
        <w:t xml:space="preserve">assessment into the scale of debris pollution affecting the South African aquatic environment. A positive outflow of the last few years’ </w:t>
      </w:r>
      <w:r w:rsidR="00413F37" w:rsidRPr="00FC31CC">
        <w:t>clean</w:t>
      </w:r>
      <w:r w:rsidR="00FC31CC">
        <w:t xml:space="preserve">- </w:t>
      </w:r>
      <w:r w:rsidR="00413F37" w:rsidRPr="00FC31CC">
        <w:t>ups</w:t>
      </w:r>
      <w:r w:rsidR="00413F37" w:rsidRPr="00413F37">
        <w:t xml:space="preserve"> is the use of site data in awareness and education</w:t>
      </w:r>
      <w:r>
        <w:t>,</w:t>
      </w:r>
      <w:r w:rsidR="00413F37" w:rsidRPr="00413F37">
        <w:t xml:space="preserve"> as well as </w:t>
      </w:r>
      <w:r>
        <w:t xml:space="preserve">allowing us to act </w:t>
      </w:r>
      <w:r w:rsidR="00413F37" w:rsidRPr="00413F37">
        <w:t xml:space="preserve">pro-actively </w:t>
      </w:r>
      <w:r>
        <w:t xml:space="preserve">when it comes to addressing </w:t>
      </w:r>
      <w:r w:rsidR="00413F37" w:rsidRPr="00413F37">
        <w:t>material</w:t>
      </w:r>
      <w:r>
        <w:t>s</w:t>
      </w:r>
      <w:r w:rsidR="00413F37" w:rsidRPr="00413F37">
        <w:t xml:space="preserve"> of concern within</w:t>
      </w:r>
      <w:r>
        <w:t xml:space="preserve"> a </w:t>
      </w:r>
      <w:r w:rsidR="00413F37" w:rsidRPr="00413F37">
        <w:t>specific area</w:t>
      </w:r>
      <w:r>
        <w:t xml:space="preserve">,” </w:t>
      </w:r>
      <w:r w:rsidRPr="00200A0D">
        <w:t>Kieser explains</w:t>
      </w:r>
      <w:r>
        <w:t xml:space="preserve">. </w:t>
      </w:r>
    </w:p>
    <w:p w14:paraId="456CEA22" w14:textId="77777777" w:rsidR="00413F37" w:rsidRPr="00413F37" w:rsidRDefault="0035743E" w:rsidP="00200A0D">
      <w:pPr>
        <w:spacing w:line="360" w:lineRule="auto"/>
        <w:jc w:val="both"/>
        <w:rPr>
          <w:b/>
        </w:rPr>
      </w:pPr>
      <w:r>
        <w:rPr>
          <w:noProof/>
          <w:lang w:eastAsia="en-US"/>
        </w:rPr>
        <w:drawing>
          <wp:anchor distT="0" distB="0" distL="114300" distR="114300" simplePos="0" relativeHeight="251665408" behindDoc="1" locked="0" layoutInCell="1" allowOverlap="1" wp14:anchorId="39064D7B" wp14:editId="41D737B5">
            <wp:simplePos x="0" y="0"/>
            <wp:positionH relativeFrom="column">
              <wp:posOffset>2478405</wp:posOffset>
            </wp:positionH>
            <wp:positionV relativeFrom="paragraph">
              <wp:posOffset>193675</wp:posOffset>
            </wp:positionV>
            <wp:extent cx="4524375" cy="1685925"/>
            <wp:effectExtent l="0" t="0" r="9525" b="9525"/>
            <wp:wrapTight wrapText="bothSides">
              <wp:wrapPolygon edited="0">
                <wp:start x="0" y="0"/>
                <wp:lineTo x="0" y="21478"/>
                <wp:lineTo x="21555" y="21478"/>
                <wp:lineTo x="21555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4524375" cy="16859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13F37" w:rsidRPr="00413F37">
        <w:rPr>
          <w:b/>
        </w:rPr>
        <w:t>Changing landscape of macro pollutants</w:t>
      </w:r>
    </w:p>
    <w:p w14:paraId="7E5EEE91" w14:textId="77777777" w:rsidR="00E93C99" w:rsidRDefault="003E47D4" w:rsidP="00200A0D">
      <w:pPr>
        <w:widowControl w:val="0"/>
        <w:autoSpaceDE w:val="0"/>
        <w:autoSpaceDN w:val="0"/>
        <w:adjustRightInd w:val="0"/>
        <w:spacing w:after="240" w:line="360" w:lineRule="auto"/>
        <w:jc w:val="both"/>
        <w:rPr>
          <w:rFonts w:cs="Arial"/>
        </w:rPr>
      </w:pPr>
      <w:r>
        <w:rPr>
          <w:rFonts w:cs="Arial"/>
        </w:rPr>
        <w:t>Whilst plastic micro debris (smaller than 2.5 cm in diameter) continues to be the biggest culp</w:t>
      </w:r>
      <w:r w:rsidR="00E93C99">
        <w:rPr>
          <w:rFonts w:cs="Arial"/>
        </w:rPr>
        <w:t>rit when it comes to beach litt</w:t>
      </w:r>
      <w:r>
        <w:rPr>
          <w:rFonts w:cs="Arial"/>
        </w:rPr>
        <w:t xml:space="preserve">er, </w:t>
      </w:r>
      <w:r w:rsidR="00200A0D">
        <w:rPr>
          <w:rFonts w:cs="Arial"/>
        </w:rPr>
        <w:t>g</w:t>
      </w:r>
      <w:r w:rsidR="00200A0D" w:rsidRPr="002F0AA4">
        <w:rPr>
          <w:rFonts w:cs="Arial"/>
        </w:rPr>
        <w:t xml:space="preserve">lass </w:t>
      </w:r>
      <w:r w:rsidR="00E93C99">
        <w:rPr>
          <w:rFonts w:cs="Arial"/>
        </w:rPr>
        <w:t xml:space="preserve">bottles and </w:t>
      </w:r>
      <w:r w:rsidR="00200A0D">
        <w:rPr>
          <w:rFonts w:cs="Arial"/>
        </w:rPr>
        <w:t>pieces</w:t>
      </w:r>
      <w:r w:rsidR="00200A0D" w:rsidRPr="002F0AA4">
        <w:rPr>
          <w:rFonts w:cs="Arial"/>
        </w:rPr>
        <w:t xml:space="preserve"> have entered the top ten list</w:t>
      </w:r>
      <w:r w:rsidR="00200A0D">
        <w:rPr>
          <w:rFonts w:cs="Arial"/>
        </w:rPr>
        <w:t xml:space="preserve"> of pollutants </w:t>
      </w:r>
      <w:r>
        <w:rPr>
          <w:rFonts w:cs="Arial"/>
        </w:rPr>
        <w:t xml:space="preserve">for the first time in 20 years. </w:t>
      </w:r>
      <w:r w:rsidR="00E93C99">
        <w:rPr>
          <w:rFonts w:cs="Arial"/>
        </w:rPr>
        <w:t xml:space="preserve"> Cigarette butts continue to be a major problem.</w:t>
      </w:r>
    </w:p>
    <w:p w14:paraId="1AF3372D" w14:textId="77777777" w:rsidR="003E47D4" w:rsidRDefault="00E93C99" w:rsidP="00D84748">
      <w:pPr>
        <w:widowControl w:val="0"/>
        <w:autoSpaceDE w:val="0"/>
        <w:autoSpaceDN w:val="0"/>
        <w:adjustRightInd w:val="0"/>
        <w:spacing w:after="240" w:line="360" w:lineRule="auto"/>
        <w:jc w:val="both"/>
        <w:rPr>
          <w:rFonts w:cs="Arial"/>
        </w:rPr>
      </w:pPr>
      <w:r>
        <w:rPr>
          <w:rFonts w:cs="Arial"/>
        </w:rPr>
        <w:t>“</w:t>
      </w:r>
      <w:r w:rsidR="00200A0D">
        <w:rPr>
          <w:rFonts w:cs="Arial"/>
          <w:sz w:val="24"/>
        </w:rPr>
        <w:t xml:space="preserve">This year’s results have also shown </w:t>
      </w:r>
      <w:r w:rsidR="00200A0D" w:rsidRPr="002F0AA4">
        <w:rPr>
          <w:rFonts w:cs="Arial"/>
        </w:rPr>
        <w:t>a marked increase in</w:t>
      </w:r>
      <w:r w:rsidR="00200A0D">
        <w:rPr>
          <w:rFonts w:cs="Arial"/>
        </w:rPr>
        <w:t xml:space="preserve"> the number of</w:t>
      </w:r>
      <w:r w:rsidR="00200A0D" w:rsidRPr="002F0AA4">
        <w:rPr>
          <w:rFonts w:cs="Arial"/>
        </w:rPr>
        <w:t xml:space="preserve"> paper bags</w:t>
      </w:r>
      <w:r w:rsidR="00200A0D">
        <w:rPr>
          <w:rFonts w:cs="Arial"/>
        </w:rPr>
        <w:t xml:space="preserve"> (</w:t>
      </w:r>
      <w:r w:rsidR="00200A0D" w:rsidRPr="002F0AA4">
        <w:rPr>
          <w:rFonts w:cs="Arial"/>
        </w:rPr>
        <w:t>as used by the fast food industry</w:t>
      </w:r>
      <w:r w:rsidR="00200A0D">
        <w:rPr>
          <w:rFonts w:cs="Arial"/>
        </w:rPr>
        <w:t xml:space="preserve">), food wrappers and multi-layered crisp packets </w:t>
      </w:r>
      <w:r w:rsidR="00200A0D" w:rsidRPr="002F0AA4">
        <w:rPr>
          <w:rFonts w:cs="Arial"/>
        </w:rPr>
        <w:t>collected</w:t>
      </w:r>
      <w:r w:rsidR="00200A0D">
        <w:rPr>
          <w:rFonts w:cs="Arial"/>
        </w:rPr>
        <w:t xml:space="preserve"> along the coast line.  </w:t>
      </w:r>
      <w:r>
        <w:rPr>
          <w:rFonts w:cs="Arial"/>
        </w:rPr>
        <w:t>Whilst plastic litter continues to be highly visible on our beaches, we were pleased to see that t</w:t>
      </w:r>
      <w:r w:rsidR="00200A0D" w:rsidRPr="002F0AA4">
        <w:rPr>
          <w:rFonts w:cs="Arial"/>
        </w:rPr>
        <w:t xml:space="preserve">he presence of plastic </w:t>
      </w:r>
      <w:r w:rsidR="00200A0D">
        <w:rPr>
          <w:rFonts w:cs="Arial"/>
        </w:rPr>
        <w:t xml:space="preserve">PET bottles and bottle tops </w:t>
      </w:r>
      <w:r>
        <w:rPr>
          <w:rFonts w:cs="Arial"/>
        </w:rPr>
        <w:t xml:space="preserve">have </w:t>
      </w:r>
      <w:r w:rsidR="00200A0D">
        <w:rPr>
          <w:rFonts w:cs="Arial"/>
        </w:rPr>
        <w:t>declined</w:t>
      </w:r>
      <w:r>
        <w:rPr>
          <w:rFonts w:cs="Arial"/>
        </w:rPr>
        <w:t xml:space="preserve"> for the first time in many years.  This is an early </w:t>
      </w:r>
      <w:r w:rsidR="00200A0D">
        <w:rPr>
          <w:rFonts w:cs="Arial"/>
        </w:rPr>
        <w:t>indicati</w:t>
      </w:r>
      <w:r>
        <w:rPr>
          <w:rFonts w:cs="Arial"/>
        </w:rPr>
        <w:t xml:space="preserve">on to us that the </w:t>
      </w:r>
      <w:r w:rsidR="00200A0D">
        <w:rPr>
          <w:rFonts w:cs="Arial"/>
        </w:rPr>
        <w:t>concerted efforts made by industry bodies such as PETCO and POLYCO to increase industry participation in recycling efforts as part of extended producer responsibility</w:t>
      </w:r>
      <w:r>
        <w:rPr>
          <w:rFonts w:cs="Arial"/>
        </w:rPr>
        <w:t xml:space="preserve">, </w:t>
      </w:r>
      <w:r w:rsidR="00200A0D">
        <w:rPr>
          <w:rFonts w:cs="Arial"/>
        </w:rPr>
        <w:t>is starting to bear fruit,”</w:t>
      </w:r>
      <w:r>
        <w:rPr>
          <w:rFonts w:cs="Arial"/>
        </w:rPr>
        <w:t xml:space="preserve"> Kie</w:t>
      </w:r>
      <w:r w:rsidR="00200A0D">
        <w:rPr>
          <w:rFonts w:cs="Arial"/>
        </w:rPr>
        <w:t xml:space="preserve">ser says.  </w:t>
      </w:r>
    </w:p>
    <w:p w14:paraId="7F986E9E" w14:textId="77777777" w:rsidR="00413F37" w:rsidRPr="00E93C99" w:rsidRDefault="00413F37" w:rsidP="00D84748">
      <w:pPr>
        <w:widowControl w:val="0"/>
        <w:autoSpaceDE w:val="0"/>
        <w:autoSpaceDN w:val="0"/>
        <w:adjustRightInd w:val="0"/>
        <w:spacing w:after="240" w:line="360" w:lineRule="auto"/>
        <w:jc w:val="both"/>
        <w:rPr>
          <w:rFonts w:cs="Arial"/>
          <w:b/>
        </w:rPr>
      </w:pPr>
      <w:r w:rsidRPr="00E93C99">
        <w:rPr>
          <w:rFonts w:cs="Arial"/>
          <w:b/>
        </w:rPr>
        <w:t>Industry involvement bears fruit</w:t>
      </w:r>
    </w:p>
    <w:p w14:paraId="15D8A939" w14:textId="77777777" w:rsidR="00D84748" w:rsidRDefault="00D84748" w:rsidP="00D84748">
      <w:pPr>
        <w:widowControl w:val="0"/>
        <w:autoSpaceDE w:val="0"/>
        <w:autoSpaceDN w:val="0"/>
        <w:adjustRightInd w:val="0"/>
        <w:spacing w:after="240" w:line="360" w:lineRule="auto"/>
        <w:jc w:val="both"/>
        <w:rPr>
          <w:rFonts w:cs="Arial"/>
        </w:rPr>
      </w:pPr>
      <w:r>
        <w:rPr>
          <w:rFonts w:cs="Arial"/>
        </w:rPr>
        <w:t>“</w:t>
      </w:r>
      <w:r w:rsidRPr="00F5150A">
        <w:rPr>
          <w:rFonts w:cs="Arial"/>
        </w:rPr>
        <w:t>Clean-ups have allowed for greater awareness and monitoring of the problem.</w:t>
      </w:r>
      <w:r>
        <w:rPr>
          <w:rFonts w:cs="Arial"/>
        </w:rPr>
        <w:t xml:space="preserve">  We are definitely seeing more people in Africa – and specifically in southern African – who are mindful of the dangers of marine debris thanks to the ongoing </w:t>
      </w:r>
      <w:r w:rsidRPr="00F5150A">
        <w:rPr>
          <w:rFonts w:cs="Arial"/>
        </w:rPr>
        <w:t>commitment</w:t>
      </w:r>
      <w:r>
        <w:rPr>
          <w:rFonts w:cs="Arial"/>
        </w:rPr>
        <w:t xml:space="preserve"> and work being done by </w:t>
      </w:r>
      <w:r w:rsidRPr="00F5150A">
        <w:rPr>
          <w:rFonts w:cs="Arial"/>
        </w:rPr>
        <w:t>organizati</w:t>
      </w:r>
      <w:r>
        <w:rPr>
          <w:rFonts w:cs="Arial"/>
        </w:rPr>
        <w:t>ons such as Ocean Conservancy, t</w:t>
      </w:r>
      <w:r w:rsidRPr="00F5150A">
        <w:rPr>
          <w:rFonts w:cs="Arial"/>
        </w:rPr>
        <w:t>he United Nations E</w:t>
      </w:r>
      <w:r>
        <w:rPr>
          <w:rFonts w:cs="Arial"/>
        </w:rPr>
        <w:t>nvironmental Program (UNEP), t</w:t>
      </w:r>
      <w:r w:rsidRPr="00F5150A">
        <w:rPr>
          <w:rFonts w:cs="Arial"/>
        </w:rPr>
        <w:t>he National Oceanic and Atmospheric Adm</w:t>
      </w:r>
      <w:r w:rsidR="009E26AA">
        <w:rPr>
          <w:rFonts w:cs="Arial"/>
        </w:rPr>
        <w:t>inistration (NOAA),</w:t>
      </w:r>
      <w:r>
        <w:rPr>
          <w:rFonts w:cs="Arial"/>
        </w:rPr>
        <w:t xml:space="preserve"> Plastics|SA</w:t>
      </w:r>
      <w:r w:rsidR="008F2906">
        <w:rPr>
          <w:rFonts w:cs="Arial"/>
        </w:rPr>
        <w:t xml:space="preserve"> and partners</w:t>
      </w:r>
      <w:r>
        <w:rPr>
          <w:rFonts w:cs="Arial"/>
        </w:rPr>
        <w:t xml:space="preserve">. Another positive result of the ICC is the increase in </w:t>
      </w:r>
      <w:r w:rsidRPr="00F5150A">
        <w:rPr>
          <w:rFonts w:cs="Arial"/>
        </w:rPr>
        <w:t>clean</w:t>
      </w:r>
      <w:r w:rsidR="009E26AA">
        <w:rPr>
          <w:rFonts w:cs="Arial"/>
        </w:rPr>
        <w:t>-</w:t>
      </w:r>
      <w:r w:rsidRPr="00F5150A">
        <w:rPr>
          <w:rFonts w:cs="Arial"/>
        </w:rPr>
        <w:t>ups</w:t>
      </w:r>
      <w:r>
        <w:rPr>
          <w:rFonts w:cs="Arial"/>
        </w:rPr>
        <w:t xml:space="preserve"> taking place</w:t>
      </w:r>
      <w:r w:rsidRPr="00F5150A">
        <w:rPr>
          <w:rFonts w:cs="Arial"/>
        </w:rPr>
        <w:t xml:space="preserve"> at rivers and estuaries </w:t>
      </w:r>
      <w:r>
        <w:rPr>
          <w:rFonts w:cs="Arial"/>
        </w:rPr>
        <w:t xml:space="preserve">this past year, with </w:t>
      </w:r>
      <w:r w:rsidRPr="00F5150A">
        <w:rPr>
          <w:rFonts w:cs="Arial"/>
        </w:rPr>
        <w:t xml:space="preserve">many of these sites now </w:t>
      </w:r>
      <w:r>
        <w:rPr>
          <w:rFonts w:cs="Arial"/>
        </w:rPr>
        <w:t xml:space="preserve">enjoying </w:t>
      </w:r>
      <w:r w:rsidRPr="00F5150A">
        <w:rPr>
          <w:rFonts w:cs="Arial"/>
        </w:rPr>
        <w:t>monthly clean</w:t>
      </w:r>
      <w:r w:rsidR="009E26AA">
        <w:rPr>
          <w:rFonts w:cs="Arial"/>
        </w:rPr>
        <w:t>-</w:t>
      </w:r>
      <w:r w:rsidRPr="00F5150A">
        <w:rPr>
          <w:rFonts w:cs="Arial"/>
        </w:rPr>
        <w:t>ups</w:t>
      </w:r>
      <w:r>
        <w:rPr>
          <w:rFonts w:cs="Arial"/>
        </w:rPr>
        <w:t xml:space="preserve"> by members of the community,” Kieser says.</w:t>
      </w:r>
    </w:p>
    <w:p w14:paraId="33E0B312" w14:textId="77777777" w:rsidR="00E93C99" w:rsidRDefault="00E93C99" w:rsidP="00E93C99">
      <w:pPr>
        <w:widowControl w:val="0"/>
        <w:autoSpaceDE w:val="0"/>
        <w:autoSpaceDN w:val="0"/>
        <w:adjustRightInd w:val="0"/>
        <w:spacing w:after="240" w:line="360" w:lineRule="auto"/>
        <w:jc w:val="both"/>
        <w:rPr>
          <w:rFonts w:cs="Arial"/>
          <w:b/>
        </w:rPr>
      </w:pPr>
      <w:r>
        <w:rPr>
          <w:rFonts w:cs="Arial"/>
          <w:b/>
        </w:rPr>
        <w:t>Looking forward to the 2017 ICC</w:t>
      </w:r>
    </w:p>
    <w:p w14:paraId="4E427854" w14:textId="77777777" w:rsidR="006723CD" w:rsidRDefault="00C7763C" w:rsidP="00C7763C">
      <w:pPr>
        <w:widowControl w:val="0"/>
        <w:autoSpaceDE w:val="0"/>
        <w:autoSpaceDN w:val="0"/>
        <w:adjustRightInd w:val="0"/>
        <w:spacing w:after="240" w:line="360" w:lineRule="auto"/>
        <w:jc w:val="both"/>
        <w:rPr>
          <w:rFonts w:cs="Arial"/>
        </w:rPr>
      </w:pPr>
      <w:r>
        <w:rPr>
          <w:rFonts w:cs="Arial"/>
        </w:rPr>
        <w:t xml:space="preserve">“As the public participation in this </w:t>
      </w:r>
      <w:r w:rsidRPr="00E93C99">
        <w:rPr>
          <w:rFonts w:cs="Arial"/>
        </w:rPr>
        <w:t>annual event</w:t>
      </w:r>
      <w:r>
        <w:rPr>
          <w:rFonts w:cs="Arial"/>
        </w:rPr>
        <w:t xml:space="preserve"> continues to grow, we will see an increase in the amount of material that is directed from landfill to </w:t>
      </w:r>
      <w:r w:rsidRPr="00E93C99">
        <w:rPr>
          <w:rFonts w:cs="Arial"/>
        </w:rPr>
        <w:t>being recycled</w:t>
      </w:r>
      <w:r>
        <w:rPr>
          <w:rFonts w:cs="Arial"/>
        </w:rPr>
        <w:t xml:space="preserve"> into new products with a second life</w:t>
      </w:r>
      <w:r w:rsidRPr="00E93C99">
        <w:rPr>
          <w:rFonts w:cs="Arial"/>
        </w:rPr>
        <w:t>.</w:t>
      </w:r>
      <w:r>
        <w:rPr>
          <w:rFonts w:cs="Arial"/>
        </w:rPr>
        <w:t xml:space="preserve"> In recent years, we have seen numerous new inventions entering the market made from plastic removed from the marine environment, ranging from jeans and clothing to top-end athletic shoes.  </w:t>
      </w:r>
      <w:r w:rsidR="006723CD">
        <w:rPr>
          <w:rFonts w:cs="Arial"/>
        </w:rPr>
        <w:t xml:space="preserve">The Industry’s </w:t>
      </w:r>
      <w:r w:rsidR="009E26AA">
        <w:rPr>
          <w:rFonts w:cs="Arial"/>
        </w:rPr>
        <w:t>‘</w:t>
      </w:r>
      <w:r w:rsidR="006723CD">
        <w:rPr>
          <w:rFonts w:cs="Arial"/>
        </w:rPr>
        <w:t>Design for Recyclability</w:t>
      </w:r>
      <w:r w:rsidR="009E26AA">
        <w:rPr>
          <w:rFonts w:cs="Arial"/>
        </w:rPr>
        <w:t>’</w:t>
      </w:r>
      <w:r w:rsidR="006723CD">
        <w:rPr>
          <w:rFonts w:cs="Arial"/>
        </w:rPr>
        <w:t xml:space="preserve"> initiatives create awareness of responsible design and manufacturing practices in South Africa and should result in less waste finding its way to the oceans.</w:t>
      </w:r>
    </w:p>
    <w:p w14:paraId="670F1098" w14:textId="77777777" w:rsidR="00C7763C" w:rsidRPr="00E93C99" w:rsidRDefault="00C7763C" w:rsidP="00C7763C">
      <w:pPr>
        <w:widowControl w:val="0"/>
        <w:autoSpaceDE w:val="0"/>
        <w:autoSpaceDN w:val="0"/>
        <w:adjustRightInd w:val="0"/>
        <w:spacing w:after="240" w:line="360" w:lineRule="auto"/>
        <w:jc w:val="both"/>
        <w:rPr>
          <w:rFonts w:cs="Arial"/>
        </w:rPr>
      </w:pPr>
      <w:r w:rsidRPr="00E93C99">
        <w:rPr>
          <w:rFonts w:cs="Arial"/>
        </w:rPr>
        <w:t xml:space="preserve">The International Coastal </w:t>
      </w:r>
      <w:r>
        <w:rPr>
          <w:rFonts w:cs="Arial"/>
        </w:rPr>
        <w:t xml:space="preserve">Clean-Up continues to be </w:t>
      </w:r>
      <w:r w:rsidRPr="00E93C99">
        <w:rPr>
          <w:rFonts w:cs="Arial"/>
        </w:rPr>
        <w:t xml:space="preserve">the largest citizen science project and </w:t>
      </w:r>
      <w:r w:rsidR="0035743E">
        <w:rPr>
          <w:rFonts w:cs="Arial"/>
        </w:rPr>
        <w:t xml:space="preserve">volunteer effort </w:t>
      </w:r>
      <w:r w:rsidR="009E26AA">
        <w:rPr>
          <w:rFonts w:cs="Arial"/>
        </w:rPr>
        <w:t>for ocean health worldwide</w:t>
      </w:r>
      <w:r w:rsidR="0035743E">
        <w:rPr>
          <w:rFonts w:cs="Arial"/>
        </w:rPr>
        <w:t xml:space="preserve"> a</w:t>
      </w:r>
      <w:r w:rsidRPr="00E93C99">
        <w:rPr>
          <w:rFonts w:cs="Arial"/>
        </w:rPr>
        <w:t>nd we would be delighted to see many more concerned people taking part in</w:t>
      </w:r>
      <w:r w:rsidR="0035743E">
        <w:rPr>
          <w:rFonts w:cs="Arial"/>
        </w:rPr>
        <w:t xml:space="preserve"> next year’s 21</w:t>
      </w:r>
      <w:r w:rsidR="0035743E" w:rsidRPr="0035743E">
        <w:rPr>
          <w:rFonts w:cs="Arial"/>
          <w:vertAlign w:val="superscript"/>
        </w:rPr>
        <w:t>st</w:t>
      </w:r>
      <w:r w:rsidR="0035743E">
        <w:rPr>
          <w:rFonts w:cs="Arial"/>
        </w:rPr>
        <w:t xml:space="preserve"> year of participation when we head out to beaches around the country on Saturday,</w:t>
      </w:r>
      <w:r w:rsidRPr="00E93C99">
        <w:rPr>
          <w:rFonts w:cs="Arial"/>
        </w:rPr>
        <w:t xml:space="preserve"> the 16th</w:t>
      </w:r>
      <w:r w:rsidR="0035743E">
        <w:rPr>
          <w:rFonts w:cs="Arial"/>
        </w:rPr>
        <w:t xml:space="preserve"> of September 2017,” Kieser concludes.</w:t>
      </w:r>
    </w:p>
    <w:p w14:paraId="47FC8E81" w14:textId="77777777" w:rsidR="0035743E" w:rsidRDefault="0035743E" w:rsidP="0035743E">
      <w:pPr>
        <w:pStyle w:val="Default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For more information, visit </w:t>
      </w:r>
      <w:hyperlink r:id="rId16" w:history="1">
        <w:r w:rsidRPr="0031634D">
          <w:rPr>
            <w:rStyle w:val="Hyperlink"/>
            <w:sz w:val="20"/>
            <w:szCs w:val="20"/>
          </w:rPr>
          <w:t>www.plasticsinfo.coza</w:t>
        </w:r>
      </w:hyperlink>
    </w:p>
    <w:p w14:paraId="3EF3CB4C" w14:textId="77777777" w:rsidR="00C4170A" w:rsidRDefault="0035743E" w:rsidP="0035743E">
      <w:pPr>
        <w:pStyle w:val="Default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Detailed site data can be viewed at: </w:t>
      </w:r>
      <w:hyperlink r:id="rId17" w:history="1">
        <w:r w:rsidRPr="0031634D">
          <w:rPr>
            <w:rStyle w:val="Hyperlink"/>
            <w:sz w:val="20"/>
            <w:szCs w:val="20"/>
          </w:rPr>
          <w:t>http://www.coastalcleanupdata.org</w:t>
        </w:r>
      </w:hyperlink>
    </w:p>
    <w:p w14:paraId="29CAF3AF" w14:textId="77777777" w:rsidR="0035743E" w:rsidRPr="005F1495" w:rsidRDefault="0035743E" w:rsidP="005F1495">
      <w:pPr>
        <w:pStyle w:val="Default"/>
        <w:rPr>
          <w:rFonts w:asciiTheme="minorHAnsi" w:hAnsiTheme="minorHAnsi" w:cstheme="minorHAnsi"/>
          <w:sz w:val="22"/>
          <w:szCs w:val="22"/>
        </w:rPr>
      </w:pPr>
    </w:p>
    <w:p w14:paraId="69F34894" w14:textId="77777777" w:rsidR="00375BE2" w:rsidRPr="00375BE2" w:rsidRDefault="00375BE2" w:rsidP="00375BE2">
      <w:pPr>
        <w:jc w:val="both"/>
      </w:pPr>
      <w:r w:rsidRPr="00375BE2">
        <w:t>ENDS</w:t>
      </w:r>
    </w:p>
    <w:sectPr w:rsidR="00375BE2" w:rsidRPr="00375BE2" w:rsidSect="00E93C99">
      <w:footerReference w:type="default" r:id="rId18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E0A61B3" w14:textId="77777777" w:rsidR="00AD193B" w:rsidRDefault="00AD193B">
      <w:pPr>
        <w:spacing w:after="0" w:line="240" w:lineRule="auto"/>
      </w:pPr>
      <w:r>
        <w:separator/>
      </w:r>
    </w:p>
    <w:p w14:paraId="6F531339" w14:textId="77777777" w:rsidR="00AD193B" w:rsidRDefault="00AD193B"/>
  </w:endnote>
  <w:endnote w:type="continuationSeparator" w:id="0">
    <w:p w14:paraId="0F1045C6" w14:textId="77777777" w:rsidR="00AD193B" w:rsidRDefault="00AD193B">
      <w:pPr>
        <w:spacing w:after="0" w:line="240" w:lineRule="auto"/>
      </w:pPr>
      <w:r>
        <w:continuationSeparator/>
      </w:r>
    </w:p>
    <w:p w14:paraId="7E51769F" w14:textId="77777777" w:rsidR="00AD193B" w:rsidRDefault="00AD193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Segoe UI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auto"/>
    <w:pitch w:val="variable"/>
    <w:sig w:usb0="E10002FF" w:usb1="4000F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4166A61" w14:textId="77777777" w:rsidR="00304851" w:rsidRDefault="00E93C99" w:rsidP="00E93C99">
    <w:pPr>
      <w:pStyle w:val="Footer"/>
      <w:jc w:val="right"/>
    </w:pPr>
    <w:r>
      <w:t>more/…</w:t>
    </w:r>
  </w:p>
  <w:p w14:paraId="2AFBDBDD" w14:textId="77777777" w:rsidR="00304851" w:rsidRDefault="00304851"/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36B9C20" w14:textId="77777777" w:rsidR="00AD193B" w:rsidRDefault="00AD193B">
      <w:pPr>
        <w:spacing w:after="0" w:line="240" w:lineRule="auto"/>
      </w:pPr>
      <w:r>
        <w:separator/>
      </w:r>
    </w:p>
    <w:p w14:paraId="22514507" w14:textId="77777777" w:rsidR="00AD193B" w:rsidRDefault="00AD193B"/>
  </w:footnote>
  <w:footnote w:type="continuationSeparator" w:id="0">
    <w:p w14:paraId="69F2B475" w14:textId="77777777" w:rsidR="00AD193B" w:rsidRDefault="00AD193B">
      <w:pPr>
        <w:spacing w:after="0" w:line="240" w:lineRule="auto"/>
      </w:pPr>
      <w:r>
        <w:continuationSeparator/>
      </w:r>
    </w:p>
    <w:p w14:paraId="1F01C944" w14:textId="77777777" w:rsidR="00AD193B" w:rsidRDefault="00AD193B"/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hybridMultilevel"/>
    <w:tmpl w:val="00000001"/>
    <w:lvl w:ilvl="0" w:tplc="00000001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000002"/>
    <w:multiLevelType w:val="hybridMultilevel"/>
    <w:tmpl w:val="00000002"/>
    <w:lvl w:ilvl="0" w:tplc="00000065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26611EF4"/>
    <w:multiLevelType w:val="hybridMultilevel"/>
    <w:tmpl w:val="46083160"/>
    <w:lvl w:ilvl="0" w:tplc="1C09000F">
      <w:start w:val="1"/>
      <w:numFmt w:val="decimal"/>
      <w:lvlText w:val="%1."/>
      <w:lvlJc w:val="left"/>
      <w:pPr>
        <w:ind w:left="720" w:hanging="360"/>
      </w:p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attachedTemplate r:id="rId1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3859"/>
    <w:rsid w:val="000543AB"/>
    <w:rsid w:val="0006436F"/>
    <w:rsid w:val="00091794"/>
    <w:rsid w:val="000B3BA1"/>
    <w:rsid w:val="000C3377"/>
    <w:rsid w:val="00132B0B"/>
    <w:rsid w:val="0014024B"/>
    <w:rsid w:val="00145060"/>
    <w:rsid w:val="001458F9"/>
    <w:rsid w:val="00153859"/>
    <w:rsid w:val="00183C85"/>
    <w:rsid w:val="001F61A1"/>
    <w:rsid w:val="00200A0D"/>
    <w:rsid w:val="00212D44"/>
    <w:rsid w:val="00236589"/>
    <w:rsid w:val="00250F9F"/>
    <w:rsid w:val="002713BB"/>
    <w:rsid w:val="002743D5"/>
    <w:rsid w:val="0029451D"/>
    <w:rsid w:val="002C3CFB"/>
    <w:rsid w:val="002F0AA4"/>
    <w:rsid w:val="00304851"/>
    <w:rsid w:val="003115BF"/>
    <w:rsid w:val="0032218B"/>
    <w:rsid w:val="0035743E"/>
    <w:rsid w:val="00375BE2"/>
    <w:rsid w:val="0038446F"/>
    <w:rsid w:val="003E47D4"/>
    <w:rsid w:val="00413F37"/>
    <w:rsid w:val="00420336"/>
    <w:rsid w:val="004210F2"/>
    <w:rsid w:val="004734D8"/>
    <w:rsid w:val="004B62F0"/>
    <w:rsid w:val="004C508C"/>
    <w:rsid w:val="004D3418"/>
    <w:rsid w:val="004E4BD0"/>
    <w:rsid w:val="005621F5"/>
    <w:rsid w:val="00577659"/>
    <w:rsid w:val="005C7B5F"/>
    <w:rsid w:val="005E5D08"/>
    <w:rsid w:val="005E75EE"/>
    <w:rsid w:val="005F1495"/>
    <w:rsid w:val="00643000"/>
    <w:rsid w:val="00651776"/>
    <w:rsid w:val="00657D97"/>
    <w:rsid w:val="006701B0"/>
    <w:rsid w:val="006723CD"/>
    <w:rsid w:val="006C1DCF"/>
    <w:rsid w:val="006E0602"/>
    <w:rsid w:val="006E2E2D"/>
    <w:rsid w:val="007D2188"/>
    <w:rsid w:val="007D554F"/>
    <w:rsid w:val="007D747D"/>
    <w:rsid w:val="00801634"/>
    <w:rsid w:val="00801AD7"/>
    <w:rsid w:val="00830916"/>
    <w:rsid w:val="00872976"/>
    <w:rsid w:val="0088415A"/>
    <w:rsid w:val="008C4411"/>
    <w:rsid w:val="008F2906"/>
    <w:rsid w:val="00915FE0"/>
    <w:rsid w:val="00992E65"/>
    <w:rsid w:val="009E26AA"/>
    <w:rsid w:val="00A0494E"/>
    <w:rsid w:val="00A1417F"/>
    <w:rsid w:val="00A27009"/>
    <w:rsid w:val="00A9107F"/>
    <w:rsid w:val="00AC0791"/>
    <w:rsid w:val="00AC2612"/>
    <w:rsid w:val="00AD193B"/>
    <w:rsid w:val="00B372F6"/>
    <w:rsid w:val="00B5416F"/>
    <w:rsid w:val="00BB31F6"/>
    <w:rsid w:val="00C4170A"/>
    <w:rsid w:val="00C7763C"/>
    <w:rsid w:val="00CE1BD2"/>
    <w:rsid w:val="00D84748"/>
    <w:rsid w:val="00E27672"/>
    <w:rsid w:val="00E340B3"/>
    <w:rsid w:val="00E54683"/>
    <w:rsid w:val="00E60315"/>
    <w:rsid w:val="00E64EEE"/>
    <w:rsid w:val="00E93C99"/>
    <w:rsid w:val="00EA298F"/>
    <w:rsid w:val="00F175D4"/>
    <w:rsid w:val="00F44ACF"/>
    <w:rsid w:val="00F47D57"/>
    <w:rsid w:val="00F5150A"/>
    <w:rsid w:val="00F677E1"/>
    <w:rsid w:val="00F9507F"/>
    <w:rsid w:val="00FC31CC"/>
    <w:rsid w:val="00FE10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E5DE5A3"/>
  <w15:docId w15:val="{D604EC61-D82F-4C60-A3E7-05FED54661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36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0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qFormat/>
    <w:pPr>
      <w:spacing w:after="0" w:line="240" w:lineRule="auto"/>
      <w:jc w:val="right"/>
      <w:outlineLvl w:val="0"/>
    </w:pPr>
    <w:rPr>
      <w:color w:val="4A66AC" w:themeColor="accent1"/>
      <w:sz w:val="28"/>
      <w:szCs w:val="28"/>
    </w:rPr>
  </w:style>
  <w:style w:type="paragraph" w:styleId="Heading2">
    <w:name w:val="heading 2"/>
    <w:basedOn w:val="Normal"/>
    <w:next w:val="Normal"/>
    <w:unhideWhenUsed/>
    <w:qFormat/>
    <w:pPr>
      <w:spacing w:before="2" w:after="0" w:line="240" w:lineRule="auto"/>
      <w:ind w:right="115"/>
      <w:jc w:val="right"/>
      <w:outlineLvl w:val="1"/>
    </w:pPr>
    <w:rPr>
      <w:rFonts w:asciiTheme="majorHAnsi" w:eastAsiaTheme="majorEastAsia" w:hAnsiTheme="majorHAnsi" w:cstheme="majorBidi"/>
      <w:i/>
      <w:iCs/>
      <w:color w:val="4A66AC" w:themeColor="accent1"/>
    </w:rPr>
  </w:style>
  <w:style w:type="paragraph" w:styleId="Heading3">
    <w:name w:val="heading 3"/>
    <w:basedOn w:val="Normal"/>
    <w:next w:val="Normal"/>
    <w:link w:val="Heading3Char"/>
    <w:uiPriority w:val="9"/>
    <w:unhideWhenUsed/>
    <w:pPr>
      <w:keepNext/>
      <w:keepLines/>
      <w:spacing w:after="0" w:line="240" w:lineRule="auto"/>
      <w:contextualSpacing/>
      <w:jc w:val="right"/>
      <w:outlineLvl w:val="2"/>
    </w:pPr>
    <w:rPr>
      <w:rFonts w:asciiTheme="majorHAnsi" w:eastAsiaTheme="majorEastAsia" w:hAnsiTheme="majorHAnsi" w:cstheme="majorBidi"/>
      <w:color w:val="4A66AC" w:themeColor="accent1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pPr>
      <w:spacing w:after="0" w:line="240" w:lineRule="auto"/>
      <w:ind w:right="115"/>
      <w:jc w:val="right"/>
      <w:outlineLvl w:val="3"/>
    </w:pPr>
    <w:rPr>
      <w:b/>
      <w:bCs/>
      <w:i/>
      <w:iCs/>
      <w:color w:val="4A66AC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styleId="Title">
    <w:name w:val="Title"/>
    <w:basedOn w:val="Normal"/>
    <w:next w:val="Normal"/>
    <w:qFormat/>
    <w:pPr>
      <w:spacing w:before="600" w:after="0"/>
      <w:jc w:val="center"/>
      <w:outlineLvl w:val="0"/>
    </w:pPr>
    <w:rPr>
      <w:rFonts w:asciiTheme="majorHAnsi" w:eastAsiaTheme="majorEastAsia" w:hAnsiTheme="majorHAnsi" w:cstheme="majorBidi"/>
      <w:caps/>
      <w:color w:val="4A66AC" w:themeColor="accent1"/>
      <w:sz w:val="32"/>
      <w:szCs w:val="32"/>
    </w:rPr>
  </w:style>
  <w:style w:type="paragraph" w:styleId="Quote">
    <w:name w:val="Quote"/>
    <w:basedOn w:val="Normal"/>
    <w:next w:val="Normal"/>
    <w:unhideWhenUsed/>
    <w:qFormat/>
    <w:pPr>
      <w:spacing w:before="200" w:after="160"/>
      <w:ind w:left="864" w:right="864"/>
    </w:pPr>
    <w:rPr>
      <w:i/>
      <w:iCs/>
      <w:color w:val="5A5A5A" w:themeColor="text1" w:themeTint="A5"/>
    </w:rPr>
  </w:style>
  <w:style w:type="paragraph" w:styleId="Header">
    <w:name w:val="header"/>
    <w:basedOn w:val="Normal"/>
    <w:link w:val="HeaderChar"/>
    <w:uiPriority w:val="1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1"/>
  </w:style>
  <w:style w:type="paragraph" w:styleId="Footer">
    <w:name w:val="footer"/>
    <w:basedOn w:val="Normal"/>
    <w:link w:val="FooterChar"/>
    <w:uiPriority w:val="1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1"/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4A66AC" w:themeColor="accent1"/>
      <w:sz w:val="28"/>
      <w:szCs w:val="28"/>
    </w:rPr>
  </w:style>
  <w:style w:type="paragraph" w:customStyle="1" w:styleId="Logo">
    <w:name w:val="Logo"/>
    <w:basedOn w:val="Normal"/>
    <w:qFormat/>
    <w:pPr>
      <w:spacing w:after="800"/>
      <w:jc w:val="center"/>
    </w:pPr>
  </w:style>
  <w:style w:type="character" w:customStyle="1" w:styleId="Heading4Char">
    <w:name w:val="Heading 4 Char"/>
    <w:basedOn w:val="DefaultParagraphFont"/>
    <w:link w:val="Heading4"/>
    <w:uiPriority w:val="9"/>
    <w:rPr>
      <w:b/>
      <w:bCs/>
      <w:i/>
      <w:iCs/>
      <w:color w:val="4A66AC" w:themeColor="accent1"/>
    </w:rPr>
  </w:style>
  <w:style w:type="paragraph" w:styleId="Subtitle">
    <w:name w:val="Subtitle"/>
    <w:basedOn w:val="Normal"/>
    <w:next w:val="Normal"/>
    <w:qFormat/>
    <w:pPr>
      <w:spacing w:before="160" w:after="480"/>
      <w:contextualSpacing/>
      <w:jc w:val="center"/>
      <w:outlineLvl w:val="1"/>
    </w:pPr>
    <w:rPr>
      <w:rFonts w:asciiTheme="majorHAnsi" w:eastAsiaTheme="majorEastAsia" w:hAnsiTheme="majorHAnsi" w:cstheme="majorBidi"/>
      <w:color w:val="4A66AC" w:themeColor="accent1"/>
      <w:sz w:val="26"/>
      <w:szCs w:val="26"/>
    </w:rPr>
  </w:style>
  <w:style w:type="character" w:styleId="Hyperlink">
    <w:name w:val="Hyperlink"/>
    <w:basedOn w:val="DefaultParagraphFont"/>
    <w:uiPriority w:val="99"/>
    <w:unhideWhenUsed/>
    <w:rsid w:val="00153859"/>
    <w:rPr>
      <w:color w:val="9454C3" w:themeColor="hyperlink"/>
      <w:u w:val="single"/>
    </w:rPr>
  </w:style>
  <w:style w:type="paragraph" w:styleId="ListParagraph">
    <w:name w:val="List Paragraph"/>
    <w:basedOn w:val="Normal"/>
    <w:uiPriority w:val="34"/>
    <w:unhideWhenUsed/>
    <w:rsid w:val="00375BE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458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58F9"/>
    <w:rPr>
      <w:rFonts w:ascii="Segoe UI" w:hAnsi="Segoe UI" w:cs="Segoe UI"/>
      <w:sz w:val="18"/>
      <w:szCs w:val="18"/>
    </w:rPr>
  </w:style>
  <w:style w:type="paragraph" w:styleId="Caption">
    <w:name w:val="caption"/>
    <w:basedOn w:val="Normal"/>
    <w:next w:val="Normal"/>
    <w:uiPriority w:val="35"/>
    <w:unhideWhenUsed/>
    <w:qFormat/>
    <w:rsid w:val="006E2E2D"/>
    <w:pPr>
      <w:spacing w:line="240" w:lineRule="auto"/>
    </w:pPr>
    <w:rPr>
      <w:i/>
      <w:iCs/>
      <w:color w:val="242852" w:themeColor="text2"/>
      <w:sz w:val="18"/>
      <w:szCs w:val="18"/>
    </w:rPr>
  </w:style>
  <w:style w:type="paragraph" w:styleId="PlainText">
    <w:name w:val="Plain Text"/>
    <w:basedOn w:val="Normal"/>
    <w:link w:val="PlainTextChar"/>
    <w:uiPriority w:val="99"/>
    <w:unhideWhenUsed/>
    <w:rsid w:val="00F47D57"/>
    <w:pPr>
      <w:spacing w:after="0" w:line="240" w:lineRule="auto"/>
    </w:pPr>
    <w:rPr>
      <w:rFonts w:ascii="Calibri" w:eastAsiaTheme="minorHAnsi" w:hAnsi="Calibri" w:cs="Consolas"/>
      <w:szCs w:val="21"/>
      <w:lang w:val="en-ZA" w:eastAsia="en-US"/>
    </w:rPr>
  </w:style>
  <w:style w:type="character" w:customStyle="1" w:styleId="PlainTextChar">
    <w:name w:val="Plain Text Char"/>
    <w:basedOn w:val="DefaultParagraphFont"/>
    <w:link w:val="PlainText"/>
    <w:uiPriority w:val="99"/>
    <w:rsid w:val="00F47D57"/>
    <w:rPr>
      <w:rFonts w:ascii="Calibri" w:eastAsiaTheme="minorHAnsi" w:hAnsi="Calibri" w:cs="Consolas"/>
      <w:szCs w:val="21"/>
      <w:lang w:val="en-ZA" w:eastAsia="en-US"/>
    </w:rPr>
  </w:style>
  <w:style w:type="paragraph" w:customStyle="1" w:styleId="Default">
    <w:name w:val="Default"/>
    <w:rsid w:val="006701B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547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9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yperlink" Target="http://www.plasticsinfo.co.za" TargetMode="External"/><Relationship Id="rId20" Type="http://schemas.openxmlformats.org/officeDocument/2006/relationships/glossaryDocument" Target="glossary/document.xml"/><Relationship Id="rId21" Type="http://schemas.openxmlformats.org/officeDocument/2006/relationships/theme" Target="theme/theme1.xml"/><Relationship Id="rId10" Type="http://schemas.openxmlformats.org/officeDocument/2006/relationships/image" Target="media/image1.jpeg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hyperlink" Target="http://www.plasticsinfo.coza" TargetMode="External"/><Relationship Id="rId17" Type="http://schemas.openxmlformats.org/officeDocument/2006/relationships/hyperlink" Target="http://www.coastalcleanupdata.org" TargetMode="External"/><Relationship Id="rId18" Type="http://schemas.openxmlformats.org/officeDocument/2006/relationships/footer" Target="footer1.xml"/><Relationship Id="rId19" Type="http://schemas.openxmlformats.org/officeDocument/2006/relationships/fontTable" Target="fontTable.xml"/><Relationship Id="rId1" Type="http://schemas.openxmlformats.org/officeDocument/2006/relationships/customXml" Target="../customXml/item1.xml"/><Relationship Id="rId2" Type="http://schemas.openxmlformats.org/officeDocument/2006/relationships/customXml" Target="../customXml/item2.xml"/><Relationship Id="rId3" Type="http://schemas.openxmlformats.org/officeDocument/2006/relationships/numbering" Target="numbering.xml"/><Relationship Id="rId4" Type="http://schemas.openxmlformats.org/officeDocument/2006/relationships/styles" Target="style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Roaming\Microsoft\Templates\Press%20release%20(Elegant%20design)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glossary/document.xml><?xml version="1.0" encoding="utf-8"?>
<w:glossary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378F192E583545E38A1C5C7B87F0C8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F4B208-21E9-47AD-B409-7A83F0D2F89A}"/>
      </w:docPartPr>
      <w:docPartBody>
        <w:p w:rsidR="00972D59" w:rsidRDefault="00CE4174">
          <w:pPr>
            <w:pStyle w:val="378F192E583545E38A1C5C7B87F0C839"/>
          </w:pPr>
          <w:r>
            <w:t>[Contact]</w:t>
          </w:r>
        </w:p>
      </w:docPartBody>
    </w:docPart>
    <w:docPart>
      <w:docPartPr>
        <w:name w:val="BE003C40569B4C13AF1EC5D16BBDEE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03FA61-CDCE-4F13-BDDB-F6D9D3447DCF}"/>
      </w:docPartPr>
      <w:docPartBody>
        <w:p w:rsidR="00972D59" w:rsidRDefault="00CE4174">
          <w:pPr>
            <w:pStyle w:val="BE003C40569B4C13AF1EC5D16BBDEE2A"/>
          </w:pPr>
          <w:r>
            <w:rPr>
              <w:rStyle w:val="PlaceholderText"/>
            </w:rPr>
            <w:t>[Company E-mail]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Segoe UI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auto"/>
    <w:pitch w:val="variable"/>
    <w:sig w:usb0="E10002FF" w:usb1="4000F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Yu Mincho">
    <w:panose1 w:val="02020400000000000000"/>
    <w:charset w:val="80"/>
    <w:family w:val="auto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auto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comment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70AE"/>
    <w:rsid w:val="00210169"/>
    <w:rsid w:val="002410E0"/>
    <w:rsid w:val="002C2601"/>
    <w:rsid w:val="00404A2E"/>
    <w:rsid w:val="00446819"/>
    <w:rsid w:val="00543C16"/>
    <w:rsid w:val="005D1AA6"/>
    <w:rsid w:val="006C6007"/>
    <w:rsid w:val="008B274C"/>
    <w:rsid w:val="00972D59"/>
    <w:rsid w:val="009C2E58"/>
    <w:rsid w:val="009D2C09"/>
    <w:rsid w:val="00B51250"/>
    <w:rsid w:val="00CE4174"/>
    <w:rsid w:val="00D970AE"/>
    <w:rsid w:val="00EA0B63"/>
    <w:rsid w:val="00F57D6D"/>
    <w:rsid w:val="00FE2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ZA" w:eastAsia="en-Z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378F192E583545E38A1C5C7B87F0C839">
    <w:name w:val="378F192E583545E38A1C5C7B87F0C839"/>
  </w:style>
  <w:style w:type="character" w:styleId="PlaceholderText">
    <w:name w:val="Placeholder Text"/>
    <w:basedOn w:val="DefaultParagraphFont"/>
    <w:uiPriority w:val="99"/>
    <w:semiHidden/>
    <w:rsid w:val="00B51250"/>
    <w:rPr>
      <w:color w:val="808080"/>
    </w:rPr>
  </w:style>
  <w:style w:type="paragraph" w:customStyle="1" w:styleId="09832E882F7A4ED8A9363BD2907B1D3E">
    <w:name w:val="09832E882F7A4ED8A9363BD2907B1D3E"/>
  </w:style>
  <w:style w:type="paragraph" w:customStyle="1" w:styleId="5000D43FB4CF4E08AED71092B0510137">
    <w:name w:val="5000D43FB4CF4E08AED71092B0510137"/>
  </w:style>
  <w:style w:type="paragraph" w:customStyle="1" w:styleId="BE003C40569B4C13AF1EC5D16BBDEE2A">
    <w:name w:val="BE003C40569B4C13AF1EC5D16BBDEE2A"/>
  </w:style>
  <w:style w:type="paragraph" w:customStyle="1" w:styleId="80814E82809D4DD9B036DAE991659ECA">
    <w:name w:val="80814E82809D4DD9B036DAE991659ECA"/>
  </w:style>
  <w:style w:type="paragraph" w:customStyle="1" w:styleId="539CE3AE18E34671A067C89E3769B93B">
    <w:name w:val="539CE3AE18E34671A067C89E3769B93B"/>
  </w:style>
  <w:style w:type="paragraph" w:customStyle="1" w:styleId="C0457045603F41F7B90BFD34EFAEE19E">
    <w:name w:val="C0457045603F41F7B90BFD34EFAEE19E"/>
  </w:style>
  <w:style w:type="paragraph" w:customStyle="1" w:styleId="7B58FD6C8FF34642A30105EBBC5A745D">
    <w:name w:val="7B58FD6C8FF34642A30105EBBC5A745D"/>
  </w:style>
  <w:style w:type="paragraph" w:customStyle="1" w:styleId="C7C55B47A9BD4B93B24341B96F3D3D92">
    <w:name w:val="C7C55B47A9BD4B93B24341B96F3D3D92"/>
  </w:style>
  <w:style w:type="paragraph" w:customStyle="1" w:styleId="97616117B62E467E87B44592A0523286">
    <w:name w:val="97616117B62E467E87B44592A0523286"/>
  </w:style>
  <w:style w:type="paragraph" w:customStyle="1" w:styleId="748B5AA90AF042C292F0DE73C5CD0415">
    <w:name w:val="748B5AA90AF042C292F0DE73C5CD0415"/>
  </w:style>
  <w:style w:type="paragraph" w:customStyle="1" w:styleId="DE4FDA6D7CDF4DD89592CFE3A9479803">
    <w:name w:val="DE4FDA6D7CDF4DD89592CFE3A9479803"/>
  </w:style>
  <w:style w:type="paragraph" w:customStyle="1" w:styleId="BC2A781B31A847678D0ABC9573437ED9">
    <w:name w:val="BC2A781B31A847678D0ABC9573437ED9"/>
  </w:style>
  <w:style w:type="paragraph" w:customStyle="1" w:styleId="53BFBCB17AC940FE8ED832A66D492A29">
    <w:name w:val="53BFBCB17AC940FE8ED832A66D492A29"/>
  </w:style>
  <w:style w:type="paragraph" w:customStyle="1" w:styleId="892E053723454BC49F654ABF24E58C60">
    <w:name w:val="892E053723454BC49F654ABF24E58C60"/>
  </w:style>
  <w:style w:type="paragraph" w:customStyle="1" w:styleId="2CC76E0D24324E65840050E75A7EC796">
    <w:name w:val="2CC76E0D24324E65840050E75A7EC796"/>
  </w:style>
  <w:style w:type="paragraph" w:customStyle="1" w:styleId="5386A24FB51D4212AE588F31774DC1A7">
    <w:name w:val="5386A24FB51D4212AE588F31774DC1A7"/>
  </w:style>
  <w:style w:type="paragraph" w:customStyle="1" w:styleId="97F5D440F51041428D2F64B3F84EE6AF">
    <w:name w:val="97F5D440F51041428D2F64B3F84EE6AF"/>
    <w:rsid w:val="00D970AE"/>
  </w:style>
  <w:style w:type="paragraph" w:customStyle="1" w:styleId="C2F0404087E9400DABCB47F172721ABE">
    <w:name w:val="C2F0404087E9400DABCB47F172721ABE"/>
    <w:rsid w:val="00B51250"/>
  </w:style>
  <w:style w:type="paragraph" w:customStyle="1" w:styleId="A238C9CCCA8E4903ACCB226B249C0CF2">
    <w:name w:val="A238C9CCCA8E4903ACCB226B249C0CF2"/>
    <w:rsid w:val="00B51250"/>
  </w:style>
  <w:style w:type="paragraph" w:customStyle="1" w:styleId="DA473CDDB67D4C70BCC6C113E7BE9539">
    <w:name w:val="DA473CDDB67D4C70BCC6C113E7BE9539"/>
    <w:rsid w:val="00B5125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theme/theme1.xml><?xml version="1.0" encoding="utf-8"?>
<a:theme xmlns:a="http://schemas.openxmlformats.org/drawingml/2006/main" name="Office Theme">
  <a:themeElements>
    <a:clrScheme name="Blue Red">
      <a:dk1>
        <a:sysClr val="windowText" lastClr="000000"/>
      </a:dk1>
      <a:lt1>
        <a:sysClr val="window" lastClr="FFFFFF"/>
      </a:lt1>
      <a:dk2>
        <a:srgbClr val="242852"/>
      </a:dk2>
      <a:lt2>
        <a:srgbClr val="ACCBF9"/>
      </a:lt2>
      <a:accent1>
        <a:srgbClr val="4A66AC"/>
      </a:accent1>
      <a:accent2>
        <a:srgbClr val="629DD1"/>
      </a:accent2>
      <a:accent3>
        <a:srgbClr val="297FD5"/>
      </a:accent3>
      <a:accent4>
        <a:srgbClr val="7F8FA9"/>
      </a:accent4>
      <a:accent5>
        <a:srgbClr val="5AA2AE"/>
      </a:accent5>
      <a:accent6>
        <a:srgbClr val="9D90A0"/>
      </a:accent6>
      <a:hlink>
        <a:srgbClr val="9454C3"/>
      </a:hlink>
      <a:folHlink>
        <a:srgbClr val="3EBBF0"/>
      </a:folHlink>
    </a:clrScheme>
    <a:fontScheme name="Calibri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2016-12-06T00:00:00</PublishDate>
  <Abstract/>
  <CompanyAddress/>
  <CompanyPhone>(011) 591-5512</CompanyPhone>
  <CompanyFax/>
  <CompanyEmail>Monya.Vermaak@plasticssa.co.za</CompanyEmail>
</CoverPageProperties>
</file>

<file path=customXml/item2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7DA2923D-A04C-4EFC-A16D-9CC2165E3A8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C:\Users\user\AppData\Roaming\Microsoft\Templates\Press release (Elegant design).dotx</Template>
  <TotalTime>0</TotalTime>
  <Pages>3</Pages>
  <Words>785</Words>
  <Characters>4475</Characters>
  <Application>Microsoft Macintosh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Monya Vermaak</dc:creator>
  <cp:keywords/>
  <cp:lastModifiedBy>Priscilla Moroke</cp:lastModifiedBy>
  <cp:revision>2</cp:revision>
  <cp:lastPrinted>2016-12-01T10:32:00Z</cp:lastPrinted>
  <dcterms:created xsi:type="dcterms:W3CDTF">2016-12-12T08:37:00Z</dcterms:created>
  <dcterms:modified xsi:type="dcterms:W3CDTF">2016-12-12T08:37:00Z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TC034630859991</vt:lpwstr>
  </property>
</Properties>
</file>