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left w:w="0" w:type="dxa"/>
          <w:right w:w="0" w:type="dxa"/>
        </w:tblCellMar>
        <w:tblLook w:val="04A0" w:firstRow="1" w:lastRow="0" w:firstColumn="1" w:lastColumn="0" w:noHBand="0" w:noVBand="1"/>
      </w:tblPr>
      <w:tblGrid>
        <w:gridCol w:w="2769"/>
        <w:gridCol w:w="4733"/>
      </w:tblGrid>
      <w:tr w:rsidR="00C47C47" w14:paraId="5E30CE50" w14:textId="77777777" w:rsidTr="00C47C47">
        <w:trPr>
          <w:trHeight w:val="567"/>
        </w:trPr>
        <w:tc>
          <w:tcPr>
            <w:tcW w:w="2769" w:type="dxa"/>
          </w:tcPr>
          <w:p w14:paraId="3ABB7FCF" w14:textId="77777777" w:rsidR="00C47C47" w:rsidRPr="007F2549" w:rsidRDefault="00C47C47" w:rsidP="007F2549">
            <w:pPr>
              <w:pStyle w:val="ContactInfo"/>
            </w:pPr>
            <w:r w:rsidRPr="007F2549">
              <w:t xml:space="preserve">Contact: </w:t>
            </w:r>
            <w:r>
              <w:t>Monya Vermaak</w:t>
            </w:r>
          </w:p>
          <w:sdt>
            <w:sdtPr>
              <w:alias w:val="Company"/>
              <w:tag w:val="Company"/>
              <w:id w:val="434908741"/>
              <w:placeholder>
                <w:docPart w:val="0F81C8C2F6C4497581F8278C4E7D6B86"/>
              </w:placeholder>
              <w:dataBinding w:prefixMappings="xmlns:ns0='http://purl.org/dc/elements/1.1/' xmlns:ns1='http://schemas.openxmlformats.org/package/2006/metadata/core-properties' " w:xpath="/ns1:coreProperties[1]/ns0:subject[1]" w:storeItemID="{6C3C8BC8-F283-45AE-878A-BAB7291924A1}"/>
              <w:text w:multiLine="1"/>
            </w:sdtPr>
            <w:sdtEndPr/>
            <w:sdtContent>
              <w:p w14:paraId="4622F9A5" w14:textId="77777777" w:rsidR="00C47C47" w:rsidRPr="007F2549" w:rsidRDefault="00C42E7B" w:rsidP="007F2549">
                <w:pPr>
                  <w:pStyle w:val="ContactInfo"/>
                </w:pPr>
                <w:r>
                  <w:rPr>
                    <w:lang w:val="en-ZA"/>
                  </w:rPr>
                  <w:t>Plastics|SA</w:t>
                </w:r>
              </w:p>
            </w:sdtContent>
          </w:sdt>
          <w:p w14:paraId="46D019CA" w14:textId="77777777" w:rsidR="00C47C47" w:rsidRDefault="00C47C47" w:rsidP="007F2549">
            <w:pPr>
              <w:pStyle w:val="ContactInfo"/>
            </w:pPr>
            <w:r w:rsidRPr="007F2549">
              <w:t xml:space="preserve">Phone </w:t>
            </w:r>
            <w:r>
              <w:t>(011) 314-4021</w:t>
            </w:r>
          </w:p>
          <w:p w14:paraId="387A34F9" w14:textId="77777777" w:rsidR="00C47C47" w:rsidRDefault="00722025" w:rsidP="00CA6D69">
            <w:pPr>
              <w:pStyle w:val="ContactInfo"/>
            </w:pPr>
            <w:hyperlink r:id="rId8" w:history="1">
              <w:r w:rsidR="00C47C47" w:rsidRPr="00496A58">
                <w:rPr>
                  <w:rStyle w:val="Hyperlink"/>
                </w:rPr>
                <w:t>Monya.Vermaak@plasticssa.co.za</w:t>
              </w:r>
            </w:hyperlink>
          </w:p>
          <w:p w14:paraId="434EFF16" w14:textId="77777777" w:rsidR="00C47C47" w:rsidRPr="007F2549" w:rsidRDefault="00722025" w:rsidP="00CA6D69">
            <w:pPr>
              <w:pStyle w:val="ContactInfo"/>
            </w:pPr>
            <w:hyperlink r:id="rId9" w:history="1">
              <w:r w:rsidR="00C47C47" w:rsidRPr="00496A58">
                <w:rPr>
                  <w:rStyle w:val="Hyperlink"/>
                </w:rPr>
                <w:t>www.plasticsinfo.co.za</w:t>
              </w:r>
            </w:hyperlink>
            <w:r w:rsidR="00C47C47">
              <w:t xml:space="preserve"> </w:t>
            </w:r>
          </w:p>
        </w:tc>
        <w:tc>
          <w:tcPr>
            <w:tcW w:w="4733" w:type="dxa"/>
          </w:tcPr>
          <w:p w14:paraId="489CC589" w14:textId="77777777" w:rsidR="00C47C47" w:rsidRDefault="00C47C47" w:rsidP="007F2549">
            <w:pPr>
              <w:pStyle w:val="ContactInfo"/>
            </w:pPr>
            <w:r>
              <w:t>18 Gazelle Avenue</w:t>
            </w:r>
          </w:p>
          <w:p w14:paraId="4152EABE" w14:textId="77777777" w:rsidR="00C47C47" w:rsidRDefault="00C47C47" w:rsidP="007F2549">
            <w:pPr>
              <w:pStyle w:val="ContactInfo"/>
            </w:pPr>
            <w:r>
              <w:t>Corporate Park South</w:t>
            </w:r>
          </w:p>
          <w:p w14:paraId="250449ED" w14:textId="77777777" w:rsidR="00C47C47" w:rsidRDefault="00C47C47" w:rsidP="007F2549">
            <w:pPr>
              <w:pStyle w:val="ContactInfo"/>
            </w:pPr>
            <w:r>
              <w:t>Old Pretoria Road</w:t>
            </w:r>
          </w:p>
          <w:p w14:paraId="3094C6D7" w14:textId="77777777" w:rsidR="00C47C47" w:rsidRPr="007F2549" w:rsidRDefault="00C47C47" w:rsidP="007F2549">
            <w:pPr>
              <w:pStyle w:val="ContactInfo"/>
            </w:pPr>
            <w:r>
              <w:t>Midrand, 1680</w:t>
            </w:r>
          </w:p>
          <w:p w14:paraId="569CF35B" w14:textId="77777777" w:rsidR="00C47C47" w:rsidRPr="007F2549" w:rsidRDefault="00C47C47" w:rsidP="00CA6D69">
            <w:pPr>
              <w:pStyle w:val="ContactInfo"/>
            </w:pPr>
          </w:p>
        </w:tc>
      </w:tr>
    </w:tbl>
    <w:p w14:paraId="1167AE41" w14:textId="77777777" w:rsidR="00C47C47" w:rsidRDefault="00C47C47" w:rsidP="009657FE">
      <w:pPr>
        <w:jc w:val="right"/>
        <w:rPr>
          <w:b/>
          <w:color w:val="C00000"/>
        </w:rPr>
      </w:pPr>
      <w:r>
        <w:rPr>
          <w:noProof/>
        </w:rPr>
        <w:drawing>
          <wp:anchor distT="0" distB="0" distL="114300" distR="114300" simplePos="0" relativeHeight="251657216" behindDoc="0" locked="0" layoutInCell="1" allowOverlap="1" wp14:anchorId="1CF0B1C9" wp14:editId="58E13752">
            <wp:simplePos x="0" y="0"/>
            <wp:positionH relativeFrom="column">
              <wp:posOffset>3308773</wp:posOffset>
            </wp:positionH>
            <wp:positionV relativeFrom="paragraph">
              <wp:posOffset>-800101</wp:posOffset>
            </wp:positionV>
            <wp:extent cx="3569547" cy="8858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stics SA logo - Copy.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72473" cy="886551"/>
                    </a:xfrm>
                    <a:prstGeom prst="rect">
                      <a:avLst/>
                    </a:prstGeom>
                  </pic:spPr>
                </pic:pic>
              </a:graphicData>
            </a:graphic>
            <wp14:sizeRelH relativeFrom="page">
              <wp14:pctWidth>0</wp14:pctWidth>
            </wp14:sizeRelH>
            <wp14:sizeRelV relativeFrom="page">
              <wp14:pctHeight>0</wp14:pctHeight>
            </wp14:sizeRelV>
          </wp:anchor>
        </w:drawing>
      </w:r>
    </w:p>
    <w:p w14:paraId="5194A943" w14:textId="77777777" w:rsidR="008F3111" w:rsidRPr="000B38F9" w:rsidRDefault="008F3111" w:rsidP="009657FE">
      <w:pPr>
        <w:jc w:val="right"/>
        <w:rPr>
          <w:b/>
          <w:color w:val="C00000"/>
          <w:sz w:val="24"/>
        </w:rPr>
      </w:pPr>
      <w:r w:rsidRPr="000B38F9">
        <w:rPr>
          <w:b/>
          <w:color w:val="C00000"/>
          <w:sz w:val="24"/>
        </w:rPr>
        <w:t>Press Release</w:t>
      </w:r>
      <w:r w:rsidR="009657FE" w:rsidRPr="000B38F9">
        <w:rPr>
          <w:b/>
          <w:color w:val="C00000"/>
          <w:sz w:val="24"/>
        </w:rPr>
        <w:t xml:space="preserve"> </w:t>
      </w:r>
    </w:p>
    <w:p w14:paraId="4F2E4B47" w14:textId="77777777" w:rsidR="009657FE" w:rsidRDefault="009657FE" w:rsidP="009657FE">
      <w:pPr>
        <w:jc w:val="right"/>
        <w:rPr>
          <w:b/>
          <w:color w:val="C00000"/>
        </w:rPr>
      </w:pPr>
    </w:p>
    <w:sdt>
      <w:sdtPr>
        <w:rPr>
          <w:sz w:val="36"/>
        </w:rPr>
        <w:alias w:val="Comments"/>
        <w:id w:val="434909365"/>
        <w:placeholder>
          <w:docPart w:val="5979E88DCADF43A1A15A247DC377C6C8"/>
        </w:placeholder>
        <w:dataBinding w:prefixMappings="xmlns:ns0='http://purl.org/dc/elements/1.1/' xmlns:ns1='http://schemas.openxmlformats.org/package/2006/metadata/core-properties' " w:xpath="/ns1:coreProperties[1]/ns0:description[1]" w:storeItemID="{6C3C8BC8-F283-45AE-878A-BAB7291924A1}"/>
        <w:text w:multiLine="1"/>
      </w:sdtPr>
      <w:sdtEndPr/>
      <w:sdtContent>
        <w:p w14:paraId="3E0AB7C3" w14:textId="77777777" w:rsidR="00DE2FA2" w:rsidRPr="00DE2FA2" w:rsidRDefault="00C42E7B" w:rsidP="00DE2FA2">
          <w:pPr>
            <w:pStyle w:val="Heading1"/>
            <w:shd w:val="clear" w:color="auto" w:fill="F2F2F2" w:themeFill="background1" w:themeFillShade="F2"/>
            <w:jc w:val="center"/>
            <w:rPr>
              <w:b/>
              <w:sz w:val="32"/>
            </w:rPr>
          </w:pPr>
          <w:r>
            <w:rPr>
              <w:sz w:val="36"/>
            </w:rPr>
            <w:t>PLASTICS|</w:t>
          </w:r>
          <w:r w:rsidR="0013758B">
            <w:rPr>
              <w:sz w:val="36"/>
            </w:rPr>
            <w:t>SA ENCOURAGES GROWTH AND INNOVATIVE THINKING</w:t>
          </w:r>
          <w:r w:rsidR="00C04D13">
            <w:rPr>
              <w:sz w:val="36"/>
            </w:rPr>
            <w:t xml:space="preserve"> AT 2016 AGM</w:t>
          </w:r>
        </w:p>
      </w:sdtContent>
    </w:sdt>
    <w:p w14:paraId="3C388CEE" w14:textId="77777777" w:rsidR="00E32CDA" w:rsidRDefault="00470F1F" w:rsidP="00E32CDA">
      <w:pPr>
        <w:spacing w:line="360" w:lineRule="auto"/>
        <w:jc w:val="both"/>
      </w:pPr>
      <w:r>
        <w:rPr>
          <w:b/>
          <w:noProof/>
        </w:rPr>
        <mc:AlternateContent>
          <mc:Choice Requires="wpg">
            <w:drawing>
              <wp:anchor distT="0" distB="0" distL="114300" distR="114300" simplePos="0" relativeHeight="251661312" behindDoc="0" locked="0" layoutInCell="1" allowOverlap="1" wp14:anchorId="531433AF" wp14:editId="490F93D2">
                <wp:simplePos x="0" y="0"/>
                <wp:positionH relativeFrom="column">
                  <wp:posOffset>4743450</wp:posOffset>
                </wp:positionH>
                <wp:positionV relativeFrom="paragraph">
                  <wp:posOffset>1084580</wp:posOffset>
                </wp:positionV>
                <wp:extent cx="2134870" cy="3057525"/>
                <wp:effectExtent l="0" t="0" r="0" b="9525"/>
                <wp:wrapSquare wrapText="bothSides"/>
                <wp:docPr id="4" name="Group 4"/>
                <wp:cNvGraphicFramePr/>
                <a:graphic xmlns:a="http://schemas.openxmlformats.org/drawingml/2006/main">
                  <a:graphicData uri="http://schemas.microsoft.com/office/word/2010/wordprocessingGroup">
                    <wpg:wgp>
                      <wpg:cNvGrpSpPr/>
                      <wpg:grpSpPr>
                        <a:xfrm>
                          <a:off x="0" y="0"/>
                          <a:ext cx="2134870" cy="3057525"/>
                          <a:chOff x="0" y="0"/>
                          <a:chExt cx="1906270" cy="2771140"/>
                        </a:xfrm>
                      </wpg:grpSpPr>
                      <pic:pic xmlns:pic="http://schemas.openxmlformats.org/drawingml/2006/picture">
                        <pic:nvPicPr>
                          <pic:cNvPr id="2" name="Picture 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06270" cy="2324100"/>
                          </a:xfrm>
                          <a:prstGeom prst="rect">
                            <a:avLst/>
                          </a:prstGeom>
                        </pic:spPr>
                      </pic:pic>
                      <wps:wsp>
                        <wps:cNvPr id="3" name="Text Box 3"/>
                        <wps:cNvSpPr txBox="1"/>
                        <wps:spPr>
                          <a:xfrm>
                            <a:off x="0" y="2381250"/>
                            <a:ext cx="1906270" cy="389890"/>
                          </a:xfrm>
                          <a:prstGeom prst="rect">
                            <a:avLst/>
                          </a:prstGeom>
                          <a:solidFill>
                            <a:prstClr val="white"/>
                          </a:solidFill>
                          <a:ln>
                            <a:noFill/>
                          </a:ln>
                        </wps:spPr>
                        <wps:txbx>
                          <w:txbxContent>
                            <w:p w14:paraId="4B6AA575" w14:textId="77777777" w:rsidR="00470F1F" w:rsidRPr="00ED0D6C" w:rsidRDefault="00470F1F" w:rsidP="00470F1F">
                              <w:pPr>
                                <w:pStyle w:val="Caption"/>
                                <w:jc w:val="center"/>
                                <w:rPr>
                                  <w:noProof/>
                                  <w:sz w:val="20"/>
                                  <w:szCs w:val="20"/>
                                </w:rPr>
                              </w:pPr>
                              <w:r>
                                <w:t>Above:  Bernhard Mahl: Chairman of Plastics|SA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id="Group 4" o:spid="_x0000_s1026" style="position:absolute;left:0;text-align:left;margin-left:373.5pt;margin-top:85.4pt;width:168.1pt;height:240.75pt;z-index:251661312;mso-width-relative:margin;mso-height-relative:margin" coordsize="19062,27711" o:gfxdata="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19062;height:23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">
                  <v:imagedata r:id="rId12" o:title=""/>
                  <v:path arrowok="t"/>
                </v:shape>
                <v:shapetype id="_x0000_t202" coordsize="21600,21600" o:spt="202" path="m,l,21600r21600,l21600,xe">
                  <v:stroke joinstyle="miter"/>
                  <v:path gradientshapeok="t" o:connecttype="rect"/>
                </v:shapetype>
                <v:shape id="Text Box 3" o:spid="_x0000_s1028" type="#_x0000_t202" style="position:absolute;top:23812;width:19062;height: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rsidR="00470F1F" w:rsidRPr="00ED0D6C" w:rsidRDefault="00470F1F" w:rsidP="00470F1F">
                        <w:pPr>
                          <w:pStyle w:val="Caption"/>
                          <w:jc w:val="center"/>
                          <w:rPr>
                            <w:noProof/>
                            <w:sz w:val="20"/>
                            <w:szCs w:val="20"/>
                          </w:rPr>
                        </w:pPr>
                        <w:r>
                          <w:t>Above:  Bernhard Mahl: Chairman of Plastics|SA</w:t>
                        </w:r>
                      </w:p>
                    </w:txbxContent>
                  </v:textbox>
                </v:shape>
                <w10:wrap type="square"/>
              </v:group>
            </w:pict>
          </mc:Fallback>
        </mc:AlternateContent>
      </w:r>
      <w:r w:rsidR="00CA6D69" w:rsidRPr="00E32CDA">
        <w:rPr>
          <w:b/>
        </w:rPr>
        <w:t>Johannesburg</w:t>
      </w:r>
      <w:r w:rsidR="008F3111" w:rsidRPr="00E32CDA">
        <w:rPr>
          <w:b/>
        </w:rPr>
        <w:t>,</w:t>
      </w:r>
      <w:r w:rsidR="006843F2" w:rsidRPr="00E32CDA">
        <w:t xml:space="preserve"> </w:t>
      </w:r>
      <w:sdt>
        <w:sdtPr>
          <w:rPr>
            <w:i/>
          </w:rPr>
          <w:alias w:val="Date"/>
          <w:tag w:val="Date"/>
          <w:id w:val="434909307"/>
          <w:placeholder>
            <w:docPart w:val="37AE03A85C3B422F99267631A5F145E5"/>
          </w:placeholder>
          <w:date w:fullDate="2016-11-29T00:00:00Z">
            <w:dateFormat w:val="MMMM d, yyyy"/>
            <w:lid w:val="en-US"/>
            <w:storeMappedDataAs w:val="dateTime"/>
            <w:calendar w:val="gregorian"/>
          </w:date>
        </w:sdtPr>
        <w:sdtEndPr/>
        <w:sdtContent>
          <w:r w:rsidR="0013758B">
            <w:rPr>
              <w:i/>
            </w:rPr>
            <w:t>November 29, 2016</w:t>
          </w:r>
        </w:sdtContent>
      </w:sdt>
      <w:r w:rsidR="000B38F9">
        <w:t xml:space="preserve">. </w:t>
      </w:r>
      <w:r w:rsidR="00E32CDA">
        <w:t>Plastics|SA concluded its activities for 2016 by hosting its Annual General</w:t>
      </w:r>
      <w:r w:rsidR="006742B7">
        <w:t xml:space="preserve"> Meeting in Midrand last week. </w:t>
      </w:r>
      <w:r w:rsidR="00E32CDA">
        <w:t xml:space="preserve">Speaking to the various members, captains of industry, media and other interested parties who were in attendance, Plastics|SA Chairman Bernhard Mahl </w:t>
      </w:r>
      <w:r w:rsidR="00751072">
        <w:t>used the opportunity to highlight the importance of innovation in the industry and issued a challenge to</w:t>
      </w:r>
      <w:r w:rsidR="006D7126">
        <w:t xml:space="preserve"> the</w:t>
      </w:r>
      <w:r w:rsidR="00751072">
        <w:t xml:space="preserve"> audience t</w:t>
      </w:r>
      <w:r w:rsidR="00E32CDA">
        <w:t xml:space="preserve">o </w:t>
      </w:r>
      <w:r w:rsidR="00751072">
        <w:t>get out of a survival mindset and back into a growth mindset through a conscious commitment to innovation.</w:t>
      </w:r>
    </w:p>
    <w:p w14:paraId="60835F2D" w14:textId="77777777" w:rsidR="007B788A" w:rsidRDefault="007B788A" w:rsidP="00E32CDA">
      <w:pPr>
        <w:spacing w:line="360" w:lineRule="auto"/>
        <w:jc w:val="both"/>
      </w:pPr>
    </w:p>
    <w:p w14:paraId="2AE71D96" w14:textId="77777777" w:rsidR="00C47C47" w:rsidRDefault="00E32CDA" w:rsidP="00C47C47">
      <w:pPr>
        <w:spacing w:line="360" w:lineRule="auto"/>
        <w:jc w:val="both"/>
      </w:pPr>
      <w:r>
        <w:t>“</w:t>
      </w:r>
      <w:r w:rsidR="00751072">
        <w:t>Looking back at what we have achieved during 2015, we can be proud of the fact that we have had a v</w:t>
      </w:r>
      <w:r w:rsidR="009657FE">
        <w:t>ery successful year and</w:t>
      </w:r>
      <w:r w:rsidR="00751072">
        <w:t xml:space="preserve"> that we managed to reach many of the</w:t>
      </w:r>
      <w:r w:rsidR="009657FE">
        <w:t xml:space="preserve"> </w:t>
      </w:r>
      <w:r w:rsidR="00751072">
        <w:t xml:space="preserve">strategic </w:t>
      </w:r>
      <w:r w:rsidR="009657FE">
        <w:t xml:space="preserve">objectives </w:t>
      </w:r>
      <w:r w:rsidR="00751072">
        <w:t xml:space="preserve">we have set out to achieve.  </w:t>
      </w:r>
      <w:r w:rsidR="00C47C47">
        <w:t>We have seen a growth of 6.4% in virgin material consumption to 1 490 000 ton</w:t>
      </w:r>
      <w:r w:rsidR="00751072">
        <w:t>ne</w:t>
      </w:r>
      <w:r w:rsidR="00C47C47">
        <w:t xml:space="preserve"> per annum, </w:t>
      </w:r>
      <w:r w:rsidR="006D7126">
        <w:t xml:space="preserve">aswell as </w:t>
      </w:r>
      <w:r w:rsidR="00C47C47">
        <w:t xml:space="preserve">a 3% increase in the amount of plastics being recycled, allowing the local plastics Industry to now divert approximately 310 600 tonnes of plastics per annum from landfill,” Mahl said. </w:t>
      </w:r>
    </w:p>
    <w:p w14:paraId="7F66CDF8" w14:textId="77777777" w:rsidR="00C47C47" w:rsidRDefault="00C47C47" w:rsidP="00C47C47">
      <w:pPr>
        <w:spacing w:line="360" w:lineRule="auto"/>
        <w:jc w:val="both"/>
      </w:pPr>
    </w:p>
    <w:p w14:paraId="25F89211" w14:textId="77777777" w:rsidR="00704442" w:rsidRDefault="00C47C47" w:rsidP="00751072">
      <w:pPr>
        <w:spacing w:line="360" w:lineRule="auto"/>
        <w:jc w:val="both"/>
      </w:pPr>
      <w:r>
        <w:t xml:space="preserve">However, he </w:t>
      </w:r>
      <w:r w:rsidR="005642F4">
        <w:t xml:space="preserve">warned that the industry </w:t>
      </w:r>
      <w:r>
        <w:t>can ill afford to rest on its laurels</w:t>
      </w:r>
      <w:r w:rsidR="000B38F9">
        <w:t>.</w:t>
      </w:r>
      <w:r w:rsidR="00704442">
        <w:t xml:space="preserve"> </w:t>
      </w:r>
      <w:r w:rsidR="00751072">
        <w:t>“If we look at the past 5 – 10 years, the South African plastics industry has</w:t>
      </w:r>
      <w:r w:rsidR="0013758B">
        <w:t xml:space="preserve"> not recorded any real growth. </w:t>
      </w:r>
      <w:r w:rsidR="00751072">
        <w:t xml:space="preserve">Whilst we managed to have stayed on par with the country’s GDP growth, this is still far below the average plastics growth of 3% worldwide. </w:t>
      </w:r>
      <w:r w:rsidR="00FE37E0">
        <w:t>W</w:t>
      </w:r>
      <w:r w:rsidR="00751072">
        <w:t xml:space="preserve">e need to put on our innovators’ caps.  Think outside the box. What can we do differently?  </w:t>
      </w:r>
      <w:r w:rsidR="00704442">
        <w:t>In South Africa we are unlikely to be able to compete with the first world who offer te</w:t>
      </w:r>
      <w:r w:rsidR="006D7126">
        <w:t>chnological advancement. W</w:t>
      </w:r>
      <w:r w:rsidR="00704442">
        <w:t xml:space="preserve">e are </w:t>
      </w:r>
      <w:r w:rsidR="006D7126">
        <w:t xml:space="preserve">also </w:t>
      </w:r>
      <w:r w:rsidR="00704442">
        <w:t xml:space="preserve">not able to compete with companies from the Far East on price. However, we are in the </w:t>
      </w:r>
      <w:r w:rsidR="00FE37E0">
        <w:t xml:space="preserve">unique </w:t>
      </w:r>
      <w:r w:rsidR="00704442">
        <w:t xml:space="preserve">position of understanding the challenges we face on the African continent, and as such we must push ourselves to find innovative solutions for the African environment,” Mahl </w:t>
      </w:r>
      <w:r w:rsidR="00FE37E0">
        <w:t>said.</w:t>
      </w:r>
    </w:p>
    <w:p w14:paraId="4C084A1A" w14:textId="77777777" w:rsidR="00751072" w:rsidRDefault="00751072" w:rsidP="00E32CDA">
      <w:pPr>
        <w:spacing w:line="360" w:lineRule="auto"/>
        <w:jc w:val="both"/>
      </w:pPr>
    </w:p>
    <w:p w14:paraId="750F9C90" w14:textId="77777777" w:rsidR="00751072" w:rsidRDefault="00704442" w:rsidP="00E32CDA">
      <w:pPr>
        <w:spacing w:line="360" w:lineRule="auto"/>
        <w:jc w:val="both"/>
      </w:pPr>
      <w:r>
        <w:t xml:space="preserve">In his overview of the past year’s activities, </w:t>
      </w:r>
      <w:r w:rsidR="006C7EA9">
        <w:t>Plastics|SA Exe</w:t>
      </w:r>
      <w:r>
        <w:t>cutive Director, Anton Hanekom</w:t>
      </w:r>
      <w:r w:rsidR="0013758B">
        <w:t>,</w:t>
      </w:r>
      <w:r>
        <w:t xml:space="preserve"> </w:t>
      </w:r>
      <w:r w:rsidR="006C7EA9">
        <w:t xml:space="preserve">confirmed that </w:t>
      </w:r>
      <w:r w:rsidR="00751072">
        <w:t>the</w:t>
      </w:r>
      <w:r w:rsidR="006C7EA9">
        <w:t xml:space="preserve"> local</w:t>
      </w:r>
      <w:r w:rsidR="00751072">
        <w:t xml:space="preserve"> plastics value chain </w:t>
      </w:r>
      <w:r w:rsidR="006C7EA9">
        <w:t xml:space="preserve">is well developed </w:t>
      </w:r>
      <w:r w:rsidR="00751072">
        <w:t xml:space="preserve">and </w:t>
      </w:r>
      <w:r w:rsidR="006C7EA9">
        <w:t xml:space="preserve">that </w:t>
      </w:r>
      <w:r w:rsidR="00FE37E0">
        <w:t xml:space="preserve">it </w:t>
      </w:r>
      <w:r w:rsidR="00751072">
        <w:t>caters to both local demand and export markets.</w:t>
      </w:r>
      <w:r w:rsidR="006C7EA9">
        <w:t xml:space="preserve"> </w:t>
      </w:r>
      <w:r w:rsidR="00FE37E0">
        <w:t>T</w:t>
      </w:r>
      <w:r w:rsidR="00AD3C3A">
        <w:t xml:space="preserve">he </w:t>
      </w:r>
      <w:r w:rsidR="006C7EA9">
        <w:t xml:space="preserve">biggest markets this </w:t>
      </w:r>
      <w:r w:rsidR="00AD3C3A">
        <w:t xml:space="preserve">past </w:t>
      </w:r>
      <w:r w:rsidR="006C7EA9">
        <w:t xml:space="preserve">year continued to be the </w:t>
      </w:r>
      <w:r w:rsidR="00751072">
        <w:t xml:space="preserve">packaging, </w:t>
      </w:r>
      <w:r w:rsidR="00FE37E0">
        <w:t xml:space="preserve">building / </w:t>
      </w:r>
      <w:r w:rsidR="006D7126">
        <w:t>construction and</w:t>
      </w:r>
      <w:r w:rsidR="00751072">
        <w:t xml:space="preserve"> automotive industries</w:t>
      </w:r>
      <w:r w:rsidR="006C7EA9">
        <w:t>, whilst c</w:t>
      </w:r>
      <w:r w:rsidR="00751072">
        <w:t>ompetition from a</w:t>
      </w:r>
      <w:r w:rsidR="006C7EA9">
        <w:t xml:space="preserve">dvanced developing countries and cheap imports of relatively low value-added products had a negative </w:t>
      </w:r>
      <w:r w:rsidR="00751072">
        <w:t>impact on domestic demand</w:t>
      </w:r>
      <w:r w:rsidR="006C7EA9">
        <w:t xml:space="preserve"> this past year. </w:t>
      </w:r>
    </w:p>
    <w:p w14:paraId="72F62756" w14:textId="77777777" w:rsidR="00C47C47" w:rsidRDefault="00C47C47" w:rsidP="003D39BE">
      <w:pPr>
        <w:spacing w:line="360" w:lineRule="auto"/>
        <w:jc w:val="both"/>
      </w:pPr>
    </w:p>
    <w:p w14:paraId="68500527" w14:textId="77777777" w:rsidR="00DE2FA2" w:rsidRDefault="00FE37E0" w:rsidP="00AD3C3A">
      <w:pPr>
        <w:spacing w:line="360" w:lineRule="auto"/>
        <w:jc w:val="both"/>
      </w:pPr>
      <w:r>
        <w:t xml:space="preserve">“Despite difficult economic conditions, Plastics|SA stayed focused on fulfilling our mandate of creating a </w:t>
      </w:r>
      <w:r w:rsidR="00AD3C3A">
        <w:t>vibrant and sustainable plastics industry in South Africa that is v</w:t>
      </w:r>
      <w:r w:rsidR="00AD3C3A" w:rsidRPr="005642F4">
        <w:t>alued and respected</w:t>
      </w:r>
      <w:r w:rsidR="00AD3C3A">
        <w:t xml:space="preserve"> </w:t>
      </w:r>
      <w:r w:rsidR="00AD3C3A" w:rsidRPr="005642F4">
        <w:t>by local and international industry,</w:t>
      </w:r>
      <w:r w:rsidR="00AD3C3A">
        <w:t xml:space="preserve"> </w:t>
      </w:r>
      <w:r w:rsidR="00AD3C3A" w:rsidRPr="005642F4">
        <w:t>customers, suppliers,</w:t>
      </w:r>
      <w:r w:rsidR="00AD3C3A">
        <w:t xml:space="preserve"> </w:t>
      </w:r>
      <w:r w:rsidR="00AD3C3A" w:rsidRPr="005642F4">
        <w:t>government,</w:t>
      </w:r>
      <w:r w:rsidR="00AD3C3A">
        <w:t xml:space="preserve"> </w:t>
      </w:r>
      <w:r w:rsidR="00AD3C3A" w:rsidRPr="005642F4">
        <w:t>community and</w:t>
      </w:r>
      <w:r w:rsidR="00AD3C3A">
        <w:t xml:space="preserve"> </w:t>
      </w:r>
      <w:r w:rsidR="0013758B">
        <w:t xml:space="preserve">employees”, Hanekom said. </w:t>
      </w:r>
      <w:r>
        <w:t xml:space="preserve">He </w:t>
      </w:r>
      <w:r w:rsidR="006742B7">
        <w:t>highlighted f</w:t>
      </w:r>
      <w:r w:rsidR="00AD3C3A">
        <w:t xml:space="preserve">our </w:t>
      </w:r>
      <w:r w:rsidR="006742B7">
        <w:t xml:space="preserve">important </w:t>
      </w:r>
      <w:r w:rsidR="00AD3C3A">
        <w:t xml:space="preserve">strategic initiatives </w:t>
      </w:r>
      <w:r w:rsidR="006742B7">
        <w:t xml:space="preserve">that </w:t>
      </w:r>
      <w:r w:rsidR="00AD3C3A">
        <w:t xml:space="preserve">were developed and implemented </w:t>
      </w:r>
      <w:r w:rsidR="006742B7">
        <w:t>during 2015 a</w:t>
      </w:r>
      <w:r w:rsidR="00AD3C3A">
        <w:t>s part of Plastics|SA’s aim to stimulate growth in the plastics industry</w:t>
      </w:r>
      <w:r w:rsidR="006742B7">
        <w:t xml:space="preserve">. </w:t>
      </w:r>
    </w:p>
    <w:p w14:paraId="60E28D32" w14:textId="77777777" w:rsidR="00470F1F" w:rsidRDefault="00470F1F" w:rsidP="00470F1F">
      <w:pPr>
        <w:spacing w:line="360" w:lineRule="auto"/>
        <w:jc w:val="right"/>
      </w:pPr>
      <w:r>
        <w:t>more 2/…</w:t>
      </w:r>
    </w:p>
    <w:p w14:paraId="6E4FA3CF" w14:textId="77777777" w:rsidR="00470F1F" w:rsidRDefault="00470F1F" w:rsidP="00470F1F">
      <w:pPr>
        <w:spacing w:line="360" w:lineRule="auto"/>
        <w:jc w:val="right"/>
      </w:pPr>
      <w:r>
        <w:lastRenderedPageBreak/>
        <w:t>2016 plastics agm two</w:t>
      </w:r>
    </w:p>
    <w:p w14:paraId="004C2494" w14:textId="77777777" w:rsidR="00470F1F" w:rsidRDefault="00470F1F" w:rsidP="00AD3C3A">
      <w:pPr>
        <w:spacing w:line="360" w:lineRule="auto"/>
        <w:jc w:val="both"/>
      </w:pPr>
    </w:p>
    <w:p w14:paraId="0423F64B" w14:textId="77777777" w:rsidR="00AD3C3A" w:rsidRDefault="00AD3C3A" w:rsidP="00AD3C3A">
      <w:pPr>
        <w:spacing w:line="360" w:lineRule="auto"/>
        <w:jc w:val="both"/>
      </w:pPr>
      <w:r>
        <w:t xml:space="preserve">These initiatives created the impetus for the Plastics Industry Growth Strategy were: </w:t>
      </w:r>
    </w:p>
    <w:p w14:paraId="72AC5B62" w14:textId="77777777" w:rsidR="00AD3C3A" w:rsidRDefault="00AD3C3A" w:rsidP="00AD3C3A">
      <w:pPr>
        <w:spacing w:line="360" w:lineRule="auto"/>
        <w:jc w:val="both"/>
      </w:pPr>
      <w:bookmarkStart w:id="0" w:name="_GoBack"/>
      <w:r>
        <w:t xml:space="preserve">• </w:t>
      </w:r>
      <w:r w:rsidRPr="00470F1F">
        <w:rPr>
          <w:b/>
        </w:rPr>
        <w:t>Initiative 1</w:t>
      </w:r>
      <w:r>
        <w:t>: Zero Plastics to Landfill 2030;</w:t>
      </w:r>
    </w:p>
    <w:bookmarkEnd w:id="0"/>
    <w:p w14:paraId="593AB965" w14:textId="77777777" w:rsidR="00AD3C3A" w:rsidRDefault="00AD3C3A" w:rsidP="00AD3C3A">
      <w:pPr>
        <w:spacing w:line="360" w:lineRule="auto"/>
        <w:jc w:val="both"/>
      </w:pPr>
      <w:r>
        <w:t xml:space="preserve">• </w:t>
      </w:r>
      <w:r w:rsidRPr="00470F1F">
        <w:rPr>
          <w:b/>
        </w:rPr>
        <w:t>Initiative 2</w:t>
      </w:r>
      <w:r>
        <w:t>: Growth through Export and Import Replacement;</w:t>
      </w:r>
    </w:p>
    <w:p w14:paraId="3CE735E0" w14:textId="77777777" w:rsidR="00AD3C3A" w:rsidRDefault="00AD3C3A" w:rsidP="00AD3C3A">
      <w:pPr>
        <w:spacing w:line="360" w:lineRule="auto"/>
        <w:jc w:val="both"/>
      </w:pPr>
      <w:r>
        <w:t xml:space="preserve">• </w:t>
      </w:r>
      <w:r w:rsidRPr="00470F1F">
        <w:rPr>
          <w:b/>
        </w:rPr>
        <w:t>Initiative 3:</w:t>
      </w:r>
      <w:r>
        <w:t xml:space="preserve"> Innovation and Skills Development and</w:t>
      </w:r>
    </w:p>
    <w:p w14:paraId="0D0AB895" w14:textId="77777777" w:rsidR="00AD3C3A" w:rsidRDefault="00AD3C3A" w:rsidP="00AD3C3A">
      <w:pPr>
        <w:spacing w:line="360" w:lineRule="auto"/>
        <w:jc w:val="both"/>
      </w:pPr>
      <w:r>
        <w:t xml:space="preserve">• </w:t>
      </w:r>
      <w:r w:rsidRPr="00470F1F">
        <w:rPr>
          <w:b/>
        </w:rPr>
        <w:t>Initiative 4:</w:t>
      </w:r>
      <w:r>
        <w:t xml:space="preserve"> Industry support through Public-Private Partnerships.</w:t>
      </w:r>
    </w:p>
    <w:p w14:paraId="6F57D650" w14:textId="77777777" w:rsidR="006742B7" w:rsidRDefault="006742B7" w:rsidP="00AD3C3A">
      <w:pPr>
        <w:spacing w:line="360" w:lineRule="auto"/>
        <w:jc w:val="both"/>
      </w:pPr>
    </w:p>
    <w:p w14:paraId="17C59F05" w14:textId="77777777" w:rsidR="006742B7" w:rsidRDefault="00DE2FA2" w:rsidP="00AD3C3A">
      <w:pPr>
        <w:spacing w:line="360" w:lineRule="auto"/>
        <w:jc w:val="both"/>
      </w:pPr>
      <w:r>
        <w:t>Hanekom explained that putting the wheels in motion of these four projects</w:t>
      </w:r>
      <w:r w:rsidR="006742B7">
        <w:t xml:space="preserve"> were in line with our six core areas of focus</w:t>
      </w:r>
      <w:r>
        <w:t xml:space="preserve">, namely </w:t>
      </w:r>
      <w:r w:rsidR="006742B7">
        <w:t>advocacy (assessing and influencing key decision-makers, policies and strategies that affect our industry), communication (sharing relevant industry issues</w:t>
      </w:r>
      <w:r w:rsidR="00A92A96">
        <w:t xml:space="preserve"> with industry role-players, the media and the general public), training (meeting the needs of the plastics industry through offering training courses that are accredited and NQF aligned), research (acquiring and compiling industry statistics, as well as researching areas of strategic interest to the industry), sustainability (providing strategic leadership to the plastics industry on environmental issues) and member services (provided to companies who belong to their respective industry associations and pay</w:t>
      </w:r>
      <w:r>
        <w:t xml:space="preserve"> their membership fees) and will continue to impact the industry and yield positive results for the next few years to come.</w:t>
      </w:r>
    </w:p>
    <w:p w14:paraId="13724249" w14:textId="77777777" w:rsidR="00751072" w:rsidRDefault="00751072" w:rsidP="003D39BE">
      <w:pPr>
        <w:spacing w:line="360" w:lineRule="auto"/>
        <w:jc w:val="both"/>
      </w:pPr>
    </w:p>
    <w:p w14:paraId="2165983A" w14:textId="77777777" w:rsidR="00A47154" w:rsidRPr="00A47154" w:rsidRDefault="00A47154" w:rsidP="003D39BE">
      <w:pPr>
        <w:spacing w:line="360" w:lineRule="auto"/>
        <w:jc w:val="both"/>
        <w:rPr>
          <w:b/>
        </w:rPr>
      </w:pPr>
      <w:r w:rsidRPr="00A47154">
        <w:rPr>
          <w:b/>
        </w:rPr>
        <w:t>Guest speaker</w:t>
      </w:r>
    </w:p>
    <w:p w14:paraId="518DBB44" w14:textId="77777777" w:rsidR="003D39BE" w:rsidRDefault="00FE37E0" w:rsidP="003D39BE">
      <w:pPr>
        <w:spacing w:line="360" w:lineRule="auto"/>
        <w:jc w:val="both"/>
      </w:pPr>
      <w:r>
        <w:t xml:space="preserve">The guest speaker on the day was </w:t>
      </w:r>
      <w:r w:rsidRPr="00FE37E0">
        <w:t>Devan Valenti,</w:t>
      </w:r>
      <w:r>
        <w:t xml:space="preserve"> an </w:t>
      </w:r>
      <w:r w:rsidRPr="00FE37E0">
        <w:t xml:space="preserve">Independent Authors Award Winning Writer, </w:t>
      </w:r>
      <w:r>
        <w:t>who talked a</w:t>
      </w:r>
      <w:r w:rsidRPr="00FE37E0">
        <w:t xml:space="preserve">bout </w:t>
      </w:r>
      <w:r>
        <w:t>considering design, innovative technology</w:t>
      </w:r>
      <w:r w:rsidRPr="00FE37E0">
        <w:t xml:space="preserve"> and sound poli</w:t>
      </w:r>
      <w:r>
        <w:t>cy in a challenging environment. “</w:t>
      </w:r>
      <w:r w:rsidR="003D39BE">
        <w:t>Business conditions may not be entirely favourable at this</w:t>
      </w:r>
      <w:r w:rsidR="00751072">
        <w:t xml:space="preserve"> </w:t>
      </w:r>
      <w:r w:rsidR="003D39BE">
        <w:t>time, but if your company is truly innovative, you’ll be able</w:t>
      </w:r>
      <w:r w:rsidR="00751072">
        <w:t xml:space="preserve"> </w:t>
      </w:r>
      <w:r w:rsidR="003D39BE">
        <w:t>to turn challengi</w:t>
      </w:r>
      <w:r w:rsidR="00A47154">
        <w:t>ng conditions to your advantage,” Valenti encouraged.</w:t>
      </w:r>
    </w:p>
    <w:p w14:paraId="45560382" w14:textId="77777777" w:rsidR="00A47154" w:rsidRDefault="00A47154" w:rsidP="003D39BE">
      <w:pPr>
        <w:spacing w:line="360" w:lineRule="auto"/>
        <w:jc w:val="both"/>
      </w:pPr>
    </w:p>
    <w:p w14:paraId="0FD169F9" w14:textId="77777777" w:rsidR="00A47154" w:rsidRPr="00A47154" w:rsidRDefault="00A47154" w:rsidP="003D39BE">
      <w:pPr>
        <w:spacing w:line="360" w:lineRule="auto"/>
        <w:jc w:val="both"/>
        <w:rPr>
          <w:b/>
        </w:rPr>
      </w:pPr>
      <w:r w:rsidRPr="00A47154">
        <w:rPr>
          <w:b/>
        </w:rPr>
        <w:t>2017 Board of Directors</w:t>
      </w:r>
    </w:p>
    <w:p w14:paraId="6FDB1D77" w14:textId="77777777" w:rsidR="00A47154" w:rsidRDefault="00A47154" w:rsidP="00A47154">
      <w:pPr>
        <w:spacing w:line="360" w:lineRule="auto"/>
        <w:jc w:val="both"/>
      </w:pPr>
      <w:r>
        <w:t>Other highlights on the day’s programme included announcing the names of the new Plastics|SA Board for 2017. Anton Hanekom (Plastics|SA), Chairman Bernhard Mahl (Safripol), Vice-Chairman Douglas Greig (Tuffy Manufacturing, representi</w:t>
      </w:r>
      <w:r w:rsidR="006C5261">
        <w:t xml:space="preserve">ng SAPRO), Vice-Chairman Jeremy </w:t>
      </w:r>
      <w:r>
        <w:t>Mackintosh (Polyoak Packaging (Pty) Ltd, representing</w:t>
      </w:r>
      <w:r w:rsidR="006C5261">
        <w:t xml:space="preserve"> PCA), Douw</w:t>
      </w:r>
      <w:r w:rsidR="006C5261">
        <w:tab/>
        <w:t>Steyn(Plastics|SA),</w:t>
      </w:r>
      <w:r>
        <w:t>Rudi Johannes (Polymark Recycling, representing SAPRO), Jan Venter (SAPPMA), Tim Stewart (I.T.B. Manufacturing, representing PCA), Mxolisi Khutama (Nampak Limited, representing PCA), Bob Bond (PISA, David Mokomela (Sasol Base Chemicals, representing Sasol Polymers), Mike Myers (EPSASA),</w:t>
      </w:r>
      <w:r w:rsidR="006C5261">
        <w:t xml:space="preserve"> Daniel Schoeman (HOSAF), Rowan le Roux </w:t>
      </w:r>
      <w:r>
        <w:t>(Polyoak Packaging (Pty) Ltd, representing Sustainability Council), Wayne Wiid (Pioneer Plastics, representing ARMSA), Magda</w:t>
      </w:r>
      <w:r>
        <w:tab/>
        <w:t xml:space="preserve">van Zanten (Engen Petroleum Limited, representing Importers) and Helmut Oellermann (Plastichem (Pty) Ltd, representing Importers) </w:t>
      </w:r>
      <w:r>
        <w:tab/>
      </w:r>
    </w:p>
    <w:p w14:paraId="44065E48" w14:textId="77777777" w:rsidR="005642F4" w:rsidRDefault="005642F4" w:rsidP="005642F4">
      <w:pPr>
        <w:spacing w:line="360" w:lineRule="auto"/>
        <w:jc w:val="both"/>
      </w:pPr>
    </w:p>
    <w:p w14:paraId="435BDA54" w14:textId="77777777" w:rsidR="007B788A" w:rsidRDefault="007B788A" w:rsidP="007B788A">
      <w:pPr>
        <w:spacing w:line="360" w:lineRule="auto"/>
        <w:jc w:val="both"/>
      </w:pPr>
      <w:r w:rsidRPr="00E32CDA">
        <w:t>“Our future growth relies on competitiveness and innovation</w:t>
      </w:r>
      <w:r>
        <w:t>. We look forward to the new challenges and opportunities the next year will present to us.  We are working and living in a space that is as unpredictable as it is dynamic. However, this presents us with exciting new opportunities and possibilities as we continue to develop and grow the industry and position ourselves in a way that is in-step with international developments without losing focus of our African roots and reality.  With the help and support of our members, Plastics|SA will continue to actively grow and develop our market through passionately promoting the use of plastics as the material of choice,” Hanekom concluded.</w:t>
      </w:r>
    </w:p>
    <w:p w14:paraId="35D3B11E" w14:textId="77777777" w:rsidR="007B788A" w:rsidRDefault="007B788A" w:rsidP="007B788A">
      <w:pPr>
        <w:spacing w:line="360" w:lineRule="auto"/>
        <w:jc w:val="both"/>
      </w:pPr>
    </w:p>
    <w:p w14:paraId="153E9542" w14:textId="77777777" w:rsidR="00E32CDA" w:rsidRDefault="00470F1F" w:rsidP="00E32CDA">
      <w:pPr>
        <w:spacing w:line="360" w:lineRule="auto"/>
        <w:jc w:val="both"/>
      </w:pPr>
      <w:r>
        <w:t>ENDS</w:t>
      </w:r>
    </w:p>
    <w:sectPr w:rsidR="00E32CDA" w:rsidSect="007B788A">
      <w:footerReference w:type="first" r:id="rId13"/>
      <w:pgSz w:w="12240" w:h="15840" w:code="1"/>
      <w:pgMar w:top="720" w:right="720" w:bottom="720" w:left="720" w:header="965" w:footer="965"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AC139" w14:textId="77777777" w:rsidR="00722025" w:rsidRDefault="00722025">
      <w:r>
        <w:separator/>
      </w:r>
    </w:p>
  </w:endnote>
  <w:endnote w:type="continuationSeparator" w:id="0">
    <w:p w14:paraId="624AEF05" w14:textId="77777777" w:rsidR="00722025" w:rsidRDefault="00722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Black">
    <w:panose1 w:val="020B0A04020102020204"/>
    <w:charset w:val="00"/>
    <w:family w:val="auto"/>
    <w:pitch w:val="variable"/>
    <w:sig w:usb0="A00002AF" w:usb1="400078FB" w:usb2="00000000" w:usb3="00000000" w:csb0="0000009F" w:csb1="00000000"/>
  </w:font>
  <w:font w:name="Tahoma">
    <w:panose1 w:val="020B0604030504040204"/>
    <w:charset w:val="00"/>
    <w:family w:val="auto"/>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0020C0" w14:textId="77777777" w:rsidR="00A55433" w:rsidRDefault="00AD3C3A" w:rsidP="00AD3C3A">
    <w:pPr>
      <w:pStyle w:val="Date"/>
      <w:tabs>
        <w:tab w:val="center" w:pos="5760"/>
        <w:tab w:val="right" w:pos="10800"/>
      </w:tabs>
    </w:pPr>
    <w:r>
      <w:tab/>
    </w:r>
    <w:r>
      <w:tab/>
    </w:r>
    <w:r w:rsidR="00A55433">
      <w:t>F</w:t>
    </w:r>
    <w:r w:rsidR="00B045FD">
      <w:t>or Release: Friday,  23 October 2015</w:t>
    </w:r>
  </w:p>
  <w:p w14:paraId="69F552C5" w14:textId="77777777" w:rsidR="00A55433" w:rsidRDefault="00A55433" w:rsidP="001F3931">
    <w:pPr>
      <w:pStyle w:val="FooterFirst"/>
      <w:jc w:val="right"/>
    </w:pPr>
    <w:r>
      <w:fldChar w:fldCharType="begin"/>
    </w:r>
    <w:r>
      <w:instrText>if</w:instrText>
    </w:r>
    <w:r w:rsidR="00825504">
      <w:fldChar w:fldCharType="begin"/>
    </w:r>
    <w:r w:rsidR="00825504">
      <w:instrText>numpages</w:instrText>
    </w:r>
    <w:r w:rsidR="00825504">
      <w:fldChar w:fldCharType="separate"/>
    </w:r>
    <w:r w:rsidR="00026F22">
      <w:rPr>
        <w:noProof/>
      </w:rPr>
      <w:instrText>2</w:instrText>
    </w:r>
    <w:r w:rsidR="00825504">
      <w:rPr>
        <w:noProof/>
      </w:rPr>
      <w:fldChar w:fldCharType="end"/>
    </w:r>
    <w:r>
      <w:instrText>&gt;</w:instrText>
    </w:r>
    <w:r w:rsidR="00825504">
      <w:fldChar w:fldCharType="begin"/>
    </w:r>
    <w:r w:rsidR="00825504">
      <w:instrText>page</w:instrText>
    </w:r>
    <w:r w:rsidR="00825504">
      <w:fldChar w:fldCharType="separate"/>
    </w:r>
    <w:r w:rsidR="007B788A">
      <w:rPr>
        <w:noProof/>
      </w:rPr>
      <w:instrText>1</w:instrText>
    </w:r>
    <w:r w:rsidR="00825504">
      <w:rPr>
        <w:noProof/>
      </w:rPr>
      <w:fldChar w:fldCharType="end"/>
    </w:r>
    <w:r>
      <w:instrText>"more"</w:instrText>
    </w:r>
    <w:r>
      <w:fldChar w:fldCharType="separate"/>
    </w:r>
    <w:r w:rsidR="00026F22">
      <w:rPr>
        <w:noProof/>
      </w:rPr>
      <w:t>more</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FBF6A0" w14:textId="77777777" w:rsidR="00722025" w:rsidRDefault="00722025">
      <w:r>
        <w:separator/>
      </w:r>
    </w:p>
  </w:footnote>
  <w:footnote w:type="continuationSeparator" w:id="0">
    <w:p w14:paraId="1039B857" w14:textId="77777777" w:rsidR="00722025" w:rsidRDefault="0072202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418A472"/>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8FC6064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92E27B0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29482368"/>
    <w:lvl w:ilvl="0">
      <w:start w:val="1"/>
      <w:numFmt w:val="decimal"/>
      <w:pStyle w:val="ListNumber2"/>
      <w:lvlText w:val="%1."/>
      <w:lvlJc w:val="left"/>
      <w:pPr>
        <w:tabs>
          <w:tab w:val="num" w:pos="720"/>
        </w:tabs>
        <w:ind w:left="720" w:hanging="360"/>
      </w:pPr>
    </w:lvl>
  </w:abstractNum>
  <w:abstractNum w:abstractNumId="4">
    <w:nsid w:val="FFFFFF80"/>
    <w:multiLevelType w:val="singleLevel"/>
    <w:tmpl w:val="071E489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F628F67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66426EF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8D5A3E1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1F0BA42"/>
    <w:lvl w:ilvl="0">
      <w:start w:val="1"/>
      <w:numFmt w:val="decimal"/>
      <w:pStyle w:val="ListNumber"/>
      <w:lvlText w:val="%1."/>
      <w:lvlJc w:val="left"/>
      <w:pPr>
        <w:tabs>
          <w:tab w:val="num" w:pos="360"/>
        </w:tabs>
        <w:ind w:left="360" w:hanging="360"/>
      </w:pPr>
    </w:lvl>
  </w:abstractNum>
  <w:abstractNum w:abstractNumId="9">
    <w:nsid w:val="FFFFFF89"/>
    <w:multiLevelType w:val="singleLevel"/>
    <w:tmpl w:val="3912DF0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209769F3"/>
    <w:multiLevelType w:val="singleLevel"/>
    <w:tmpl w:val="5874B394"/>
    <w:lvl w:ilvl="0">
      <w:start w:val="1"/>
      <w:numFmt w:val="decimal"/>
      <w:lvlText w:val="%1."/>
      <w:lvlJc w:val="left"/>
      <w:pPr>
        <w:tabs>
          <w:tab w:val="num" w:pos="360"/>
        </w:tabs>
        <w:ind w:left="360" w:hanging="360"/>
      </w:pPr>
      <w:rPr>
        <w:b/>
        <w:i w:val="0"/>
      </w:rPr>
    </w:lvl>
  </w:abstractNum>
  <w:abstractNum w:abstractNumId="12">
    <w:nsid w:val="3C4677BF"/>
    <w:multiLevelType w:val="hybridMultilevel"/>
    <w:tmpl w:val="617A21E8"/>
    <w:lvl w:ilvl="0" w:tplc="1C090001">
      <w:start w:val="1"/>
      <w:numFmt w:val="bullet"/>
      <w:lvlText w:val=""/>
      <w:lvlJc w:val="left"/>
      <w:pPr>
        <w:ind w:left="1485" w:hanging="360"/>
      </w:pPr>
      <w:rPr>
        <w:rFonts w:ascii="Symbol" w:hAnsi="Symbol" w:hint="default"/>
      </w:rPr>
    </w:lvl>
    <w:lvl w:ilvl="1" w:tplc="1C090003" w:tentative="1">
      <w:start w:val="1"/>
      <w:numFmt w:val="bullet"/>
      <w:lvlText w:val="o"/>
      <w:lvlJc w:val="left"/>
      <w:pPr>
        <w:ind w:left="2205" w:hanging="360"/>
      </w:pPr>
      <w:rPr>
        <w:rFonts w:ascii="Courier New" w:hAnsi="Courier New" w:cs="Courier New" w:hint="default"/>
      </w:rPr>
    </w:lvl>
    <w:lvl w:ilvl="2" w:tplc="1C090005" w:tentative="1">
      <w:start w:val="1"/>
      <w:numFmt w:val="bullet"/>
      <w:lvlText w:val=""/>
      <w:lvlJc w:val="left"/>
      <w:pPr>
        <w:ind w:left="2925" w:hanging="360"/>
      </w:pPr>
      <w:rPr>
        <w:rFonts w:ascii="Wingdings" w:hAnsi="Wingdings" w:hint="default"/>
      </w:rPr>
    </w:lvl>
    <w:lvl w:ilvl="3" w:tplc="1C090001" w:tentative="1">
      <w:start w:val="1"/>
      <w:numFmt w:val="bullet"/>
      <w:lvlText w:val=""/>
      <w:lvlJc w:val="left"/>
      <w:pPr>
        <w:ind w:left="3645" w:hanging="360"/>
      </w:pPr>
      <w:rPr>
        <w:rFonts w:ascii="Symbol" w:hAnsi="Symbol" w:hint="default"/>
      </w:rPr>
    </w:lvl>
    <w:lvl w:ilvl="4" w:tplc="1C090003" w:tentative="1">
      <w:start w:val="1"/>
      <w:numFmt w:val="bullet"/>
      <w:lvlText w:val="o"/>
      <w:lvlJc w:val="left"/>
      <w:pPr>
        <w:ind w:left="4365" w:hanging="360"/>
      </w:pPr>
      <w:rPr>
        <w:rFonts w:ascii="Courier New" w:hAnsi="Courier New" w:cs="Courier New" w:hint="default"/>
      </w:rPr>
    </w:lvl>
    <w:lvl w:ilvl="5" w:tplc="1C090005" w:tentative="1">
      <w:start w:val="1"/>
      <w:numFmt w:val="bullet"/>
      <w:lvlText w:val=""/>
      <w:lvlJc w:val="left"/>
      <w:pPr>
        <w:ind w:left="5085" w:hanging="360"/>
      </w:pPr>
      <w:rPr>
        <w:rFonts w:ascii="Wingdings" w:hAnsi="Wingdings" w:hint="default"/>
      </w:rPr>
    </w:lvl>
    <w:lvl w:ilvl="6" w:tplc="1C090001" w:tentative="1">
      <w:start w:val="1"/>
      <w:numFmt w:val="bullet"/>
      <w:lvlText w:val=""/>
      <w:lvlJc w:val="left"/>
      <w:pPr>
        <w:ind w:left="5805" w:hanging="360"/>
      </w:pPr>
      <w:rPr>
        <w:rFonts w:ascii="Symbol" w:hAnsi="Symbol" w:hint="default"/>
      </w:rPr>
    </w:lvl>
    <w:lvl w:ilvl="7" w:tplc="1C090003" w:tentative="1">
      <w:start w:val="1"/>
      <w:numFmt w:val="bullet"/>
      <w:lvlText w:val="o"/>
      <w:lvlJc w:val="left"/>
      <w:pPr>
        <w:ind w:left="6525" w:hanging="360"/>
      </w:pPr>
      <w:rPr>
        <w:rFonts w:ascii="Courier New" w:hAnsi="Courier New" w:cs="Courier New" w:hint="default"/>
      </w:rPr>
    </w:lvl>
    <w:lvl w:ilvl="8" w:tplc="1C090005" w:tentative="1">
      <w:start w:val="1"/>
      <w:numFmt w:val="bullet"/>
      <w:lvlText w:val=""/>
      <w:lvlJc w:val="left"/>
      <w:pPr>
        <w:ind w:left="7245" w:hanging="360"/>
      </w:pPr>
      <w:rPr>
        <w:rFonts w:ascii="Wingdings" w:hAnsi="Wingdings" w:hint="default"/>
      </w:rPr>
    </w:lvl>
  </w:abstractNum>
  <w:abstractNum w:abstractNumId="13">
    <w:nsid w:val="6BDA5E6D"/>
    <w:multiLevelType w:val="singleLevel"/>
    <w:tmpl w:val="EDF8DF14"/>
    <w:lvl w:ilvl="0">
      <w:start w:val="1"/>
      <w:numFmt w:val="bullet"/>
      <w:pStyle w:val="ListParagraph"/>
      <w:lvlText w:val=""/>
      <w:lvlJc w:val="left"/>
      <w:pPr>
        <w:tabs>
          <w:tab w:val="num" w:pos="360"/>
        </w:tabs>
        <w:ind w:left="360" w:hanging="360"/>
      </w:pPr>
      <w:rPr>
        <w:rFonts w:ascii="Symbol" w:hAnsi="Symbol" w:hint="default"/>
      </w:rPr>
    </w:lvl>
  </w:abstractNum>
  <w:num w:numId="1">
    <w:abstractNumId w:val="10"/>
    <w:lvlOverride w:ilvl="0">
      <w:lvl w:ilvl="0">
        <w:start w:val="1"/>
        <w:numFmt w:val="bullet"/>
        <w:lvlText w:val=""/>
        <w:legacy w:legacy="1" w:legacySpace="0" w:legacyIndent="240"/>
        <w:lvlJc w:val="left"/>
        <w:rPr>
          <w:rFonts w:ascii="Symbol" w:hAnsi="Symbol" w:hint="default"/>
          <w:sz w:val="24"/>
        </w:rPr>
      </w:lvl>
    </w:lvlOverride>
  </w:num>
  <w:num w:numId="2">
    <w:abstractNumId w:val="13"/>
  </w:num>
  <w:num w:numId="3">
    <w:abstractNumId w:val="11"/>
  </w:num>
  <w:num w:numId="4">
    <w:abstractNumId w:val="13"/>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8" w:dllVersion="513" w:checkStyle="1"/>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D69"/>
    <w:rsid w:val="000153B0"/>
    <w:rsid w:val="00026F22"/>
    <w:rsid w:val="00037C90"/>
    <w:rsid w:val="000B38F9"/>
    <w:rsid w:val="000B70CC"/>
    <w:rsid w:val="0013758B"/>
    <w:rsid w:val="00187E2E"/>
    <w:rsid w:val="001B74E5"/>
    <w:rsid w:val="001F3931"/>
    <w:rsid w:val="00263B2A"/>
    <w:rsid w:val="003D39BE"/>
    <w:rsid w:val="004245E9"/>
    <w:rsid w:val="0045057E"/>
    <w:rsid w:val="00470F1F"/>
    <w:rsid w:val="0047600F"/>
    <w:rsid w:val="004D611A"/>
    <w:rsid w:val="005202B2"/>
    <w:rsid w:val="005642F4"/>
    <w:rsid w:val="0058363C"/>
    <w:rsid w:val="006529FC"/>
    <w:rsid w:val="006742B7"/>
    <w:rsid w:val="006843F2"/>
    <w:rsid w:val="006C5261"/>
    <w:rsid w:val="006C7EA9"/>
    <w:rsid w:val="006D7126"/>
    <w:rsid w:val="00704442"/>
    <w:rsid w:val="00722025"/>
    <w:rsid w:val="00751072"/>
    <w:rsid w:val="007A4821"/>
    <w:rsid w:val="007B788A"/>
    <w:rsid w:val="007D0FC8"/>
    <w:rsid w:val="007F2549"/>
    <w:rsid w:val="007F2FD2"/>
    <w:rsid w:val="007F7D63"/>
    <w:rsid w:val="00825504"/>
    <w:rsid w:val="008F3111"/>
    <w:rsid w:val="00915BA8"/>
    <w:rsid w:val="00926A62"/>
    <w:rsid w:val="009657FE"/>
    <w:rsid w:val="0099340B"/>
    <w:rsid w:val="00A14128"/>
    <w:rsid w:val="00A47154"/>
    <w:rsid w:val="00A55433"/>
    <w:rsid w:val="00A92A96"/>
    <w:rsid w:val="00AD000C"/>
    <w:rsid w:val="00AD3C3A"/>
    <w:rsid w:val="00AE5C97"/>
    <w:rsid w:val="00B045FD"/>
    <w:rsid w:val="00BE14E0"/>
    <w:rsid w:val="00C04D13"/>
    <w:rsid w:val="00C10C75"/>
    <w:rsid w:val="00C42E7B"/>
    <w:rsid w:val="00C47C47"/>
    <w:rsid w:val="00CA6D69"/>
    <w:rsid w:val="00CD456A"/>
    <w:rsid w:val="00D73818"/>
    <w:rsid w:val="00DE2FA2"/>
    <w:rsid w:val="00DF68E9"/>
    <w:rsid w:val="00E15CA2"/>
    <w:rsid w:val="00E30753"/>
    <w:rsid w:val="00E32CDA"/>
    <w:rsid w:val="00E37C8E"/>
    <w:rsid w:val="00ED294A"/>
    <w:rsid w:val="00FE37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DAEA1B"/>
  <w15:docId w15:val="{73A63077-87CF-40C4-8BB8-160EE0B5B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A55433"/>
    <w:rPr>
      <w:rFonts w:asciiTheme="minorHAnsi" w:hAnsiTheme="minorHAnsi"/>
      <w:spacing w:val="-5"/>
    </w:rPr>
  </w:style>
  <w:style w:type="paragraph" w:styleId="Heading1">
    <w:name w:val="heading 1"/>
    <w:basedOn w:val="Normal"/>
    <w:next w:val="BodyText"/>
    <w:qFormat/>
    <w:rsid w:val="006843F2"/>
    <w:pPr>
      <w:keepNext/>
      <w:keepLines/>
      <w:spacing w:after="200"/>
      <w:ind w:left="720"/>
      <w:outlineLvl w:val="0"/>
    </w:pPr>
    <w:rPr>
      <w:rFonts w:asciiTheme="majorHAnsi" w:hAnsiTheme="majorHAnsi"/>
      <w:spacing w:val="-15"/>
      <w:kern w:val="28"/>
      <w:sz w:val="24"/>
    </w:rPr>
  </w:style>
  <w:style w:type="paragraph" w:styleId="Heading2">
    <w:name w:val="heading 2"/>
    <w:basedOn w:val="Normal"/>
    <w:next w:val="BodyText"/>
    <w:qFormat/>
    <w:rsid w:val="006843F2"/>
    <w:pPr>
      <w:keepNext/>
      <w:keepLines/>
      <w:spacing w:after="200"/>
      <w:ind w:left="720"/>
      <w:outlineLvl w:val="1"/>
    </w:pPr>
    <w:rPr>
      <w:spacing w:val="-10"/>
      <w:kern w:val="28"/>
      <w:sz w:val="24"/>
    </w:rPr>
  </w:style>
  <w:style w:type="paragraph" w:styleId="Heading3">
    <w:name w:val="heading 3"/>
    <w:basedOn w:val="Normal"/>
    <w:next w:val="BodyText"/>
    <w:semiHidden/>
    <w:unhideWhenUsed/>
    <w:qFormat/>
    <w:rsid w:val="001F3931"/>
    <w:pPr>
      <w:keepNext/>
      <w:keepLines/>
      <w:spacing w:line="440" w:lineRule="atLeast"/>
      <w:ind w:left="1195"/>
      <w:outlineLvl w:val="2"/>
    </w:pPr>
    <w:rPr>
      <w:b/>
      <w:spacing w:val="-10"/>
      <w:kern w:val="28"/>
    </w:rPr>
  </w:style>
  <w:style w:type="paragraph" w:styleId="Heading4">
    <w:name w:val="heading 4"/>
    <w:basedOn w:val="Normal"/>
    <w:next w:val="BodyText"/>
    <w:semiHidden/>
    <w:unhideWhenUsed/>
    <w:qFormat/>
    <w:rsid w:val="001F3931"/>
    <w:pPr>
      <w:keepNext/>
      <w:keepLines/>
      <w:spacing w:line="440" w:lineRule="atLeast"/>
      <w:ind w:left="1555"/>
      <w:outlineLvl w:val="3"/>
    </w:pPr>
    <w:rPr>
      <w:spacing w:val="-10"/>
      <w:kern w:val="28"/>
    </w:rPr>
  </w:style>
  <w:style w:type="paragraph" w:styleId="Heading5">
    <w:name w:val="heading 5"/>
    <w:basedOn w:val="Normal"/>
    <w:next w:val="BodyText"/>
    <w:semiHidden/>
    <w:unhideWhenUsed/>
    <w:qFormat/>
    <w:rsid w:val="001F3931"/>
    <w:pPr>
      <w:keepNext/>
      <w:keepLines/>
      <w:spacing w:line="440" w:lineRule="atLeast"/>
      <w:ind w:left="1555"/>
      <w:outlineLvl w:val="4"/>
    </w:pPr>
    <w:rPr>
      <w:b/>
      <w:spacing w:val="-10"/>
      <w:kern w:val="28"/>
      <w:sz w:val="18"/>
    </w:rPr>
  </w:style>
  <w:style w:type="paragraph" w:styleId="Heading6">
    <w:name w:val="heading 6"/>
    <w:basedOn w:val="Normal"/>
    <w:next w:val="BodyText"/>
    <w:semiHidden/>
    <w:unhideWhenUsed/>
    <w:qFormat/>
    <w:rsid w:val="001F3931"/>
    <w:pPr>
      <w:keepLines/>
      <w:tabs>
        <w:tab w:val="center" w:pos="4320"/>
        <w:tab w:val="right" w:pos="9480"/>
      </w:tabs>
      <w:spacing w:line="440" w:lineRule="atLeast"/>
      <w:ind w:right="-835"/>
      <w:outlineLvl w:val="5"/>
    </w:pPr>
    <w:rPr>
      <w:i/>
      <w:sz w:val="18"/>
    </w:rPr>
  </w:style>
  <w:style w:type="paragraph" w:styleId="Heading7">
    <w:name w:val="heading 7"/>
    <w:basedOn w:val="Normal"/>
    <w:next w:val="BodyText"/>
    <w:semiHidden/>
    <w:unhideWhenUsed/>
    <w:qFormat/>
    <w:rsid w:val="001F3931"/>
    <w:pPr>
      <w:keepNext/>
      <w:keepLines/>
      <w:spacing w:before="220" w:after="120" w:line="440" w:lineRule="atLeast"/>
      <w:outlineLvl w:val="6"/>
    </w:pPr>
    <w:rPr>
      <w:b/>
      <w:spacing w:val="-10"/>
      <w:kern w:val="28"/>
      <w:sz w:val="22"/>
    </w:rPr>
  </w:style>
  <w:style w:type="paragraph" w:styleId="Heading8">
    <w:name w:val="heading 8"/>
    <w:basedOn w:val="Normal"/>
    <w:next w:val="BodyText"/>
    <w:semiHidden/>
    <w:unhideWhenUsed/>
    <w:qFormat/>
    <w:rsid w:val="001F3931"/>
    <w:pPr>
      <w:keepNext/>
      <w:keepLines/>
      <w:spacing w:before="220" w:after="120" w:line="440" w:lineRule="atLeast"/>
      <w:outlineLvl w:val="7"/>
    </w:pPr>
    <w:rPr>
      <w:b/>
      <w:i/>
      <w:spacing w:val="-10"/>
      <w:kern w:val="28"/>
      <w:sz w:val="22"/>
    </w:rPr>
  </w:style>
  <w:style w:type="paragraph" w:styleId="Heading9">
    <w:name w:val="heading 9"/>
    <w:basedOn w:val="Normal"/>
    <w:next w:val="BodyText"/>
    <w:semiHidden/>
    <w:unhideWhenUsed/>
    <w:qFormat/>
    <w:rsid w:val="001F3931"/>
    <w:pPr>
      <w:keepNext/>
      <w:keepLines/>
      <w:spacing w:before="220" w:after="120" w:line="440" w:lineRule="atLeast"/>
      <w:outlineLvl w:val="8"/>
    </w:pPr>
    <w:rPr>
      <w:b/>
      <w:i/>
      <w:spacing w:val="-10"/>
      <w:kern w:val="2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6843F2"/>
    <w:pPr>
      <w:spacing w:after="200" w:line="320" w:lineRule="atLeast"/>
      <w:ind w:left="720" w:firstLine="360"/>
      <w:jc w:val="both"/>
    </w:pPr>
  </w:style>
  <w:style w:type="character" w:customStyle="1" w:styleId="BodyTextChar">
    <w:name w:val="Body Text Char"/>
    <w:basedOn w:val="DefaultParagraphFont"/>
    <w:link w:val="BodyText"/>
    <w:rsid w:val="006843F2"/>
    <w:rPr>
      <w:rFonts w:asciiTheme="minorHAnsi" w:hAnsiTheme="minorHAnsi"/>
      <w:spacing w:val="-5"/>
    </w:rPr>
  </w:style>
  <w:style w:type="paragraph" w:styleId="Date">
    <w:name w:val="Date"/>
    <w:basedOn w:val="BodyText"/>
    <w:qFormat/>
    <w:rsid w:val="00CD456A"/>
    <w:pPr>
      <w:pBdr>
        <w:top w:val="single" w:sz="4" w:space="3" w:color="595959" w:themeColor="text1" w:themeTint="A6"/>
        <w:left w:val="single" w:sz="4" w:space="2" w:color="595959" w:themeColor="text1" w:themeTint="A6"/>
        <w:bottom w:val="single" w:sz="4" w:space="3" w:color="595959" w:themeColor="text1" w:themeTint="A6"/>
        <w:right w:val="single" w:sz="4" w:space="0" w:color="595959" w:themeColor="text1" w:themeTint="A6"/>
      </w:pBdr>
      <w:shd w:val="solid" w:color="595959" w:themeColor="text1" w:themeTint="A6" w:fill="auto"/>
      <w:spacing w:line="240" w:lineRule="auto"/>
      <w:ind w:firstLine="0"/>
      <w:jc w:val="left"/>
    </w:pPr>
    <w:rPr>
      <w:rFonts w:asciiTheme="majorHAnsi" w:hAnsiTheme="majorHAnsi"/>
      <w:color w:val="FFFFFF" w:themeColor="background1"/>
      <w:spacing w:val="-10"/>
    </w:rPr>
  </w:style>
  <w:style w:type="paragraph" w:styleId="BalloonText">
    <w:name w:val="Balloon Text"/>
    <w:basedOn w:val="Normal"/>
    <w:link w:val="BalloonTextChar"/>
    <w:semiHidden/>
    <w:unhideWhenUsed/>
    <w:rsid w:val="006843F2"/>
    <w:rPr>
      <w:rFonts w:ascii="Tahoma" w:hAnsi="Tahoma" w:cs="Tahoma"/>
      <w:sz w:val="16"/>
      <w:szCs w:val="16"/>
    </w:rPr>
  </w:style>
  <w:style w:type="character" w:customStyle="1" w:styleId="BalloonTextChar">
    <w:name w:val="Balloon Text Char"/>
    <w:basedOn w:val="DefaultParagraphFont"/>
    <w:link w:val="BalloonText"/>
    <w:semiHidden/>
    <w:rsid w:val="006843F2"/>
    <w:rPr>
      <w:rFonts w:ascii="Tahoma" w:hAnsi="Tahoma" w:cs="Tahoma"/>
      <w:spacing w:val="-5"/>
      <w:sz w:val="16"/>
      <w:szCs w:val="16"/>
    </w:rPr>
  </w:style>
  <w:style w:type="paragraph" w:styleId="Title">
    <w:name w:val="Title"/>
    <w:basedOn w:val="Normal"/>
    <w:next w:val="Subtitle"/>
    <w:qFormat/>
    <w:rsid w:val="007F2549"/>
    <w:pPr>
      <w:spacing w:before="400" w:after="120"/>
    </w:pPr>
    <w:rPr>
      <w:rFonts w:asciiTheme="majorHAnsi" w:hAnsiTheme="majorHAnsi"/>
      <w:spacing w:val="-20"/>
      <w:kern w:val="28"/>
      <w:sz w:val="108"/>
    </w:rPr>
  </w:style>
  <w:style w:type="paragraph" w:styleId="Subtitle">
    <w:name w:val="Subtitle"/>
    <w:basedOn w:val="Normal"/>
    <w:next w:val="BodyText"/>
    <w:semiHidden/>
    <w:unhideWhenUsed/>
    <w:qFormat/>
    <w:rsid w:val="00E37C8E"/>
    <w:pPr>
      <w:spacing w:after="140" w:line="320" w:lineRule="exact"/>
    </w:pPr>
    <w:rPr>
      <w:rFonts w:ascii="Arial" w:hAnsi="Arial"/>
    </w:rPr>
  </w:style>
  <w:style w:type="paragraph" w:styleId="Footer">
    <w:name w:val="footer"/>
    <w:basedOn w:val="Normal"/>
    <w:qFormat/>
    <w:rsid w:val="001F3931"/>
    <w:pPr>
      <w:keepLines/>
      <w:tabs>
        <w:tab w:val="center" w:pos="4320"/>
        <w:tab w:val="right" w:pos="9480"/>
      </w:tabs>
      <w:spacing w:before="360"/>
      <w:ind w:left="115" w:right="-835"/>
    </w:pPr>
    <w:rPr>
      <w:i/>
    </w:rPr>
  </w:style>
  <w:style w:type="paragraph" w:styleId="Header">
    <w:name w:val="header"/>
    <w:basedOn w:val="Normal"/>
    <w:qFormat/>
    <w:rsid w:val="00A55433"/>
    <w:pPr>
      <w:keepLines/>
      <w:tabs>
        <w:tab w:val="center" w:pos="4320"/>
        <w:tab w:val="right" w:pos="9480"/>
      </w:tabs>
    </w:pPr>
  </w:style>
  <w:style w:type="paragraph" w:customStyle="1" w:styleId="ReturnAddress">
    <w:name w:val="Return Address"/>
    <w:basedOn w:val="Normal"/>
    <w:semiHidden/>
    <w:unhideWhenUsed/>
    <w:rsid w:val="00E37C8E"/>
    <w:pPr>
      <w:keepLines/>
      <w:spacing w:line="200" w:lineRule="atLeast"/>
    </w:pPr>
    <w:rPr>
      <w:sz w:val="16"/>
    </w:rPr>
  </w:style>
  <w:style w:type="paragraph" w:customStyle="1" w:styleId="CompanyName">
    <w:name w:val="Company Name"/>
    <w:basedOn w:val="Normal"/>
    <w:qFormat/>
    <w:rsid w:val="007F2549"/>
    <w:pPr>
      <w:jc w:val="center"/>
    </w:pPr>
    <w:rPr>
      <w:rFonts w:asciiTheme="majorHAnsi" w:hAnsiTheme="majorHAnsi"/>
      <w:color w:val="FFFFFF" w:themeColor="background1"/>
      <w:spacing w:val="-15"/>
      <w:sz w:val="32"/>
      <w:szCs w:val="32"/>
    </w:rPr>
  </w:style>
  <w:style w:type="character" w:styleId="Emphasis">
    <w:name w:val="Emphasis"/>
    <w:qFormat/>
    <w:rsid w:val="006843F2"/>
    <w:rPr>
      <w:rFonts w:asciiTheme="majorHAnsi" w:hAnsiTheme="majorHAnsi"/>
      <w:b/>
      <w:spacing w:val="-10"/>
    </w:rPr>
  </w:style>
  <w:style w:type="paragraph" w:customStyle="1" w:styleId="FooterFirst">
    <w:name w:val="Footer First"/>
    <w:basedOn w:val="Footer"/>
    <w:qFormat/>
    <w:rsid w:val="00A55433"/>
    <w:pPr>
      <w:pBdr>
        <w:bottom w:val="single" w:sz="6" w:space="0" w:color="auto"/>
      </w:pBdr>
      <w:ind w:left="0" w:right="0"/>
    </w:pPr>
  </w:style>
  <w:style w:type="paragraph" w:styleId="ListParagraph">
    <w:name w:val="List Paragraph"/>
    <w:basedOn w:val="BodyText"/>
    <w:uiPriority w:val="34"/>
    <w:qFormat/>
    <w:rsid w:val="006843F2"/>
    <w:pPr>
      <w:numPr>
        <w:numId w:val="2"/>
      </w:numPr>
      <w:tabs>
        <w:tab w:val="clear" w:pos="360"/>
        <w:tab w:val="num" w:pos="1555"/>
      </w:tabs>
      <w:ind w:left="1555"/>
    </w:pPr>
  </w:style>
  <w:style w:type="character" w:styleId="CommentReference">
    <w:name w:val="annotation reference"/>
    <w:semiHidden/>
    <w:unhideWhenUsed/>
    <w:rsid w:val="00E37C8E"/>
    <w:rPr>
      <w:sz w:val="16"/>
    </w:rPr>
  </w:style>
  <w:style w:type="paragraph" w:styleId="CommentText">
    <w:name w:val="annotation text"/>
    <w:basedOn w:val="Normal"/>
    <w:link w:val="CommentTextChar"/>
    <w:semiHidden/>
    <w:rsid w:val="001F3931"/>
  </w:style>
  <w:style w:type="character" w:customStyle="1" w:styleId="CommentTextChar">
    <w:name w:val="Comment Text Char"/>
    <w:basedOn w:val="DefaultParagraphFont"/>
    <w:link w:val="CommentText"/>
    <w:semiHidden/>
    <w:rsid w:val="006843F2"/>
    <w:rPr>
      <w:rFonts w:asciiTheme="minorHAnsi" w:hAnsiTheme="minorHAnsi"/>
      <w:spacing w:val="-5"/>
    </w:rPr>
  </w:style>
  <w:style w:type="character" w:styleId="EndnoteReference">
    <w:name w:val="endnote reference"/>
    <w:semiHidden/>
    <w:rsid w:val="00E37C8E"/>
    <w:rPr>
      <w:vertAlign w:val="superscript"/>
    </w:rPr>
  </w:style>
  <w:style w:type="paragraph" w:styleId="EndnoteText">
    <w:name w:val="endnote text"/>
    <w:basedOn w:val="Normal"/>
    <w:semiHidden/>
    <w:rsid w:val="001F3931"/>
    <w:rPr>
      <w:sz w:val="18"/>
    </w:rPr>
  </w:style>
  <w:style w:type="character" w:styleId="FootnoteReference">
    <w:name w:val="footnote reference"/>
    <w:semiHidden/>
    <w:unhideWhenUsed/>
    <w:rsid w:val="00E37C8E"/>
    <w:rPr>
      <w:rFonts w:ascii="Times New Roman" w:hAnsi="Times New Roman"/>
      <w:sz w:val="20"/>
      <w:vertAlign w:val="superscript"/>
    </w:rPr>
  </w:style>
  <w:style w:type="paragraph" w:styleId="FootnoteText">
    <w:name w:val="footnote text"/>
    <w:basedOn w:val="Normal"/>
    <w:semiHidden/>
    <w:unhideWhenUsed/>
    <w:rsid w:val="001F3931"/>
    <w:pPr>
      <w:ind w:right="-240"/>
    </w:pPr>
  </w:style>
  <w:style w:type="paragraph" w:styleId="ListContinue">
    <w:name w:val="List Continue"/>
    <w:basedOn w:val="Normal"/>
    <w:semiHidden/>
    <w:rsid w:val="00E37C8E"/>
    <w:pPr>
      <w:spacing w:after="120"/>
      <w:ind w:left="1195"/>
    </w:pPr>
  </w:style>
  <w:style w:type="paragraph" w:styleId="ListContinue2">
    <w:name w:val="List Continue 2"/>
    <w:basedOn w:val="Normal"/>
    <w:semiHidden/>
    <w:rsid w:val="00E37C8E"/>
    <w:pPr>
      <w:spacing w:after="120"/>
      <w:ind w:left="1555"/>
    </w:pPr>
  </w:style>
  <w:style w:type="paragraph" w:styleId="ListContinue3">
    <w:name w:val="List Continue 3"/>
    <w:basedOn w:val="Normal"/>
    <w:semiHidden/>
    <w:rsid w:val="00E37C8E"/>
    <w:pPr>
      <w:spacing w:after="120"/>
      <w:ind w:left="1915"/>
    </w:pPr>
  </w:style>
  <w:style w:type="paragraph" w:styleId="ListContinue4">
    <w:name w:val="List Continue 4"/>
    <w:basedOn w:val="Normal"/>
    <w:semiHidden/>
    <w:rsid w:val="00E37C8E"/>
    <w:pPr>
      <w:spacing w:after="120"/>
      <w:ind w:left="2275"/>
    </w:pPr>
  </w:style>
  <w:style w:type="paragraph" w:styleId="ListContinue5">
    <w:name w:val="List Continue 5"/>
    <w:basedOn w:val="Normal"/>
    <w:semiHidden/>
    <w:rsid w:val="00E37C8E"/>
    <w:pPr>
      <w:spacing w:after="120"/>
      <w:ind w:left="2635"/>
    </w:pPr>
  </w:style>
  <w:style w:type="paragraph" w:styleId="ListNumber">
    <w:name w:val="List Number"/>
    <w:basedOn w:val="Normal"/>
    <w:semiHidden/>
    <w:rsid w:val="00E37C8E"/>
    <w:pPr>
      <w:numPr>
        <w:numId w:val="11"/>
      </w:numPr>
      <w:ind w:left="1555"/>
    </w:pPr>
  </w:style>
  <w:style w:type="paragraph" w:styleId="ListNumber2">
    <w:name w:val="List Number 2"/>
    <w:basedOn w:val="Normal"/>
    <w:semiHidden/>
    <w:rsid w:val="00E37C8E"/>
    <w:pPr>
      <w:numPr>
        <w:numId w:val="12"/>
      </w:numPr>
      <w:ind w:left="1555"/>
    </w:pPr>
  </w:style>
  <w:style w:type="paragraph" w:styleId="ListNumber3">
    <w:name w:val="List Number 3"/>
    <w:basedOn w:val="Normal"/>
    <w:semiHidden/>
    <w:rsid w:val="00E37C8E"/>
    <w:pPr>
      <w:numPr>
        <w:numId w:val="13"/>
      </w:numPr>
      <w:ind w:left="1915"/>
    </w:pPr>
  </w:style>
  <w:style w:type="paragraph" w:styleId="ListNumber4">
    <w:name w:val="List Number 4"/>
    <w:basedOn w:val="Normal"/>
    <w:semiHidden/>
    <w:rsid w:val="00E37C8E"/>
    <w:pPr>
      <w:numPr>
        <w:numId w:val="14"/>
      </w:numPr>
      <w:ind w:left="2275"/>
    </w:pPr>
  </w:style>
  <w:style w:type="paragraph" w:styleId="ListNumber5">
    <w:name w:val="List Number 5"/>
    <w:basedOn w:val="Normal"/>
    <w:semiHidden/>
    <w:rsid w:val="00E37C8E"/>
    <w:pPr>
      <w:numPr>
        <w:numId w:val="15"/>
      </w:numPr>
      <w:ind w:left="2635"/>
    </w:pPr>
  </w:style>
  <w:style w:type="character" w:styleId="PlaceholderText">
    <w:name w:val="Placeholder Text"/>
    <w:basedOn w:val="DefaultParagraphFont"/>
    <w:uiPriority w:val="99"/>
    <w:semiHidden/>
    <w:rsid w:val="007F2549"/>
    <w:rPr>
      <w:color w:val="808080"/>
    </w:rPr>
  </w:style>
  <w:style w:type="table" w:styleId="TableGrid">
    <w:name w:val="Table Grid"/>
    <w:basedOn w:val="TableNormal"/>
    <w:rsid w:val="007F25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actInfo">
    <w:name w:val="Contact Info"/>
    <w:basedOn w:val="Normal"/>
    <w:qFormat/>
    <w:rsid w:val="007F2549"/>
    <w:rPr>
      <w:sz w:val="18"/>
      <w:szCs w:val="18"/>
    </w:rPr>
  </w:style>
  <w:style w:type="character" w:styleId="Hyperlink">
    <w:name w:val="Hyperlink"/>
    <w:basedOn w:val="DefaultParagraphFont"/>
    <w:unhideWhenUsed/>
    <w:rsid w:val="00B045FD"/>
    <w:rPr>
      <w:color w:val="0000FF" w:themeColor="hyperlink"/>
      <w:u w:val="single"/>
    </w:rPr>
  </w:style>
  <w:style w:type="paragraph" w:styleId="Caption">
    <w:name w:val="caption"/>
    <w:basedOn w:val="Normal"/>
    <w:next w:val="Normal"/>
    <w:unhideWhenUsed/>
    <w:qFormat/>
    <w:rsid w:val="00470F1F"/>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58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tiff"/><Relationship Id="rId12" Type="http://schemas.openxmlformats.org/officeDocument/2006/relationships/image" Target="media/image3.pn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glossaryDocument" Target="glossary/document.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Monya.Vermaak@plasticssa.co.za" TargetMode="External"/><Relationship Id="rId9" Type="http://schemas.openxmlformats.org/officeDocument/2006/relationships/hyperlink" Target="http://www.plasticsinfo.co.za" TargetMode="External"/><Relationship Id="rId10"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Press%20release%20(Professional%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979E88DCADF43A1A15A247DC377C6C8"/>
        <w:category>
          <w:name w:val="General"/>
          <w:gallery w:val="placeholder"/>
        </w:category>
        <w:types>
          <w:type w:val="bbPlcHdr"/>
        </w:types>
        <w:behaviors>
          <w:behavior w:val="content"/>
        </w:behaviors>
        <w:guid w:val="{82DF3473-4BE6-4298-8F8C-3A7E386897A0}"/>
      </w:docPartPr>
      <w:docPartBody>
        <w:p w:rsidR="00D76867" w:rsidRDefault="008310E3">
          <w:pPr>
            <w:pStyle w:val="5979E88DCADF43A1A15A247DC377C6C8"/>
          </w:pPr>
          <w:r>
            <w:t>[Headline]</w:t>
          </w:r>
        </w:p>
      </w:docPartBody>
    </w:docPart>
    <w:docPart>
      <w:docPartPr>
        <w:name w:val="37AE03A85C3B422F99267631A5F145E5"/>
        <w:category>
          <w:name w:val="General"/>
          <w:gallery w:val="placeholder"/>
        </w:category>
        <w:types>
          <w:type w:val="bbPlcHdr"/>
        </w:types>
        <w:behaviors>
          <w:behavior w:val="content"/>
        </w:behaviors>
        <w:guid w:val="{A75390D9-D614-44CE-83AC-E081D97E0CDA}"/>
      </w:docPartPr>
      <w:docPartBody>
        <w:p w:rsidR="00D76867" w:rsidRDefault="008310E3">
          <w:pPr>
            <w:pStyle w:val="37AE03A85C3B422F99267631A5F145E5"/>
          </w:pPr>
          <w:r w:rsidRPr="006843F2">
            <w:rPr>
              <w:rStyle w:val="Emphasis"/>
            </w:rPr>
            <w:t>[Click to select date]</w:t>
          </w:r>
        </w:p>
      </w:docPartBody>
    </w:docPart>
    <w:docPart>
      <w:docPartPr>
        <w:name w:val="0F81C8C2F6C4497581F8278C4E7D6B86"/>
        <w:category>
          <w:name w:val="General"/>
          <w:gallery w:val="placeholder"/>
        </w:category>
        <w:types>
          <w:type w:val="bbPlcHdr"/>
        </w:types>
        <w:behaviors>
          <w:behavior w:val="content"/>
        </w:behaviors>
        <w:guid w:val="{E765ADCC-F05F-467D-B504-C70FBD60C248}"/>
      </w:docPartPr>
      <w:docPartBody>
        <w:p w:rsidR="00154F6D" w:rsidRDefault="00D76867" w:rsidP="00D76867">
          <w:pPr>
            <w:pStyle w:val="0F81C8C2F6C4497581F8278C4E7D6B86"/>
          </w:pPr>
          <w:r w:rsidRPr="007F2549">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Black">
    <w:panose1 w:val="020B0A04020102020204"/>
    <w:charset w:val="00"/>
    <w:family w:val="auto"/>
    <w:pitch w:val="variable"/>
    <w:sig w:usb0="A00002AF" w:usb1="400078FB" w:usb2="00000000" w:usb3="00000000" w:csb0="000000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085"/>
    <w:rsid w:val="00154F6D"/>
    <w:rsid w:val="008310E3"/>
    <w:rsid w:val="00BE3085"/>
    <w:rsid w:val="00D76867"/>
    <w:rsid w:val="00DA1A7E"/>
    <w:rsid w:val="00E322DE"/>
    <w:rsid w:val="00E6191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ZA" w:eastAsia="en-ZA"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74896AE663452A9ED9DDE55CB6FBE9">
    <w:name w:val="6674896AE663452A9ED9DDE55CB6FBE9"/>
  </w:style>
  <w:style w:type="paragraph" w:customStyle="1" w:styleId="2F3922BB79264CDA85B708515A49860A">
    <w:name w:val="2F3922BB79264CDA85B708515A49860A"/>
  </w:style>
  <w:style w:type="paragraph" w:customStyle="1" w:styleId="626B60C04F364F6998917513D3771398">
    <w:name w:val="626B60C04F364F6998917513D3771398"/>
  </w:style>
  <w:style w:type="paragraph" w:customStyle="1" w:styleId="BBA19C084D474019B603E834731B1D12">
    <w:name w:val="BBA19C084D474019B603E834731B1D12"/>
  </w:style>
  <w:style w:type="paragraph" w:customStyle="1" w:styleId="66E2CE4ACC764BE79C794F898A3E346A">
    <w:name w:val="66E2CE4ACC764BE79C794F898A3E346A"/>
  </w:style>
  <w:style w:type="paragraph" w:customStyle="1" w:styleId="56A56BFCE6E841CCBD2BA8A6C80268EA">
    <w:name w:val="56A56BFCE6E841CCBD2BA8A6C80268EA"/>
  </w:style>
  <w:style w:type="paragraph" w:customStyle="1" w:styleId="FA064A618F13495797C83C40192AF50C">
    <w:name w:val="FA064A618F13495797C83C40192AF50C"/>
  </w:style>
  <w:style w:type="paragraph" w:customStyle="1" w:styleId="F9C30DB19E4749238A1175CAD401E468">
    <w:name w:val="F9C30DB19E4749238A1175CAD401E468"/>
  </w:style>
  <w:style w:type="paragraph" w:customStyle="1" w:styleId="5979E88DCADF43A1A15A247DC377C6C8">
    <w:name w:val="5979E88DCADF43A1A15A247DC377C6C8"/>
  </w:style>
  <w:style w:type="paragraph" w:customStyle="1" w:styleId="C938C380CF644F8E9FEF5F3EADADCB7D">
    <w:name w:val="C938C380CF644F8E9FEF5F3EADADCB7D"/>
  </w:style>
  <w:style w:type="character" w:styleId="Emphasis">
    <w:name w:val="Emphasis"/>
    <w:qFormat/>
    <w:rPr>
      <w:rFonts w:asciiTheme="majorHAnsi" w:hAnsiTheme="majorHAnsi"/>
      <w:b/>
      <w:spacing w:val="-10"/>
    </w:rPr>
  </w:style>
  <w:style w:type="paragraph" w:customStyle="1" w:styleId="2AB546920FC74F7882BE644D29ED1889">
    <w:name w:val="2AB546920FC74F7882BE644D29ED1889"/>
  </w:style>
  <w:style w:type="paragraph" w:customStyle="1" w:styleId="37AE03A85C3B422F99267631A5F145E5">
    <w:name w:val="37AE03A85C3B422F99267631A5F145E5"/>
  </w:style>
  <w:style w:type="paragraph" w:customStyle="1" w:styleId="2B3A4814F3D4464D929E79EC9688655D">
    <w:name w:val="2B3A4814F3D4464D929E79EC9688655D"/>
    <w:rsid w:val="00BE3085"/>
  </w:style>
  <w:style w:type="paragraph" w:customStyle="1" w:styleId="FFC057A157464A5A973739EF5D847D52">
    <w:name w:val="FFC057A157464A5A973739EF5D847D52"/>
    <w:rsid w:val="00BE3085"/>
  </w:style>
  <w:style w:type="paragraph" w:customStyle="1" w:styleId="11136D03D19745EF8EF78D74B6A02731">
    <w:name w:val="11136D03D19745EF8EF78D74B6A02731"/>
    <w:rsid w:val="00D76867"/>
  </w:style>
  <w:style w:type="paragraph" w:customStyle="1" w:styleId="F85F54D270464A8BBC03C57568B36DB9">
    <w:name w:val="F85F54D270464A8BBC03C57568B36DB9"/>
    <w:rsid w:val="00D76867"/>
  </w:style>
  <w:style w:type="paragraph" w:customStyle="1" w:styleId="0F81C8C2F6C4497581F8278C4E7D6B86">
    <w:name w:val="0F81C8C2F6C4497581F8278C4E7D6B86"/>
    <w:rsid w:val="00D76867"/>
  </w:style>
  <w:style w:type="paragraph" w:customStyle="1" w:styleId="4D76178A89E146F4893F1FDE70117385">
    <w:name w:val="4D76178A89E146F4893F1FDE70117385"/>
    <w:rsid w:val="00DA1A7E"/>
  </w:style>
  <w:style w:type="paragraph" w:customStyle="1" w:styleId="F9DB490E85654AE6B1E159E34C682B2D">
    <w:name w:val="F9DB490E85654AE6B1E159E34C682B2D"/>
    <w:rsid w:val="00DA1A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nvitation">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14883509-D02B-45F6-956C-53660F5358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C:\Users\user\AppData\Roaming\Microsoft\Templates\Press release (Professional design).dotx</Template>
  <TotalTime>0</TotalTime>
  <Pages>2</Pages>
  <Words>975</Words>
  <Characters>5562</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Press release (Professional design)</vt:lpstr>
    </vt:vector>
  </TitlesOfParts>
  <Company/>
  <LinksUpToDate>false</LinksUpToDate>
  <CharactersWithSpaces>6524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 release (Professional design)</dc:title>
  <dc:subject>Plastics|SA</dc:subject>
  <dc:creator>Windows User</dc:creator>
  <cp:keywords/>
  <dc:description>PLASTICS|SA ENCOURAGES GROWTH AND INNOVATIVE THINKING AT 2016 AGM</dc:description>
  <cp:lastModifiedBy>Priscilla Moroke</cp:lastModifiedBy>
  <cp:revision>2</cp:revision>
  <cp:lastPrinted>2016-11-29T12:35:00Z</cp:lastPrinted>
  <dcterms:created xsi:type="dcterms:W3CDTF">2016-12-01T08:05:00Z</dcterms:created>
  <dcterms:modified xsi:type="dcterms:W3CDTF">2016-12-01T08:05:00Z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TC010178301033</vt:lpwstr>
  </property>
</Properties>
</file>