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480C7C" w14:textId="77777777" w:rsidR="00E46512" w:rsidRDefault="00E46512">
      <w:bookmarkStart w:id="0" w:name="_GoBack"/>
      <w:bookmarkEnd w:id="0"/>
    </w:p>
    <w:p w14:paraId="2713DA2C" w14:textId="77777777" w:rsidR="00E46512" w:rsidRDefault="00E46512" w:rsidP="000A4177">
      <w:pPr>
        <w:pStyle w:val="Heading1"/>
      </w:pPr>
      <w:r>
        <w:t>SlurryPro Goes From Strength to Strength</w:t>
      </w:r>
    </w:p>
    <w:p w14:paraId="3FA59DC1" w14:textId="77777777" w:rsidR="00E46512" w:rsidRDefault="00E46512"/>
    <w:p w14:paraId="4FA1D1CD" w14:textId="77777777" w:rsidR="00935814" w:rsidRDefault="00935814" w:rsidP="00935814">
      <w:r>
        <w:t>LCC Groups hugely impressive new coal washing and sorting plant in Belfast dock has become the latest European site to benefit from the inclusion of SlurryPro pumps.</w:t>
      </w:r>
    </w:p>
    <w:p w14:paraId="0DFA7367" w14:textId="77777777" w:rsidR="00935814" w:rsidRDefault="00935814" w:rsidP="00935814"/>
    <w:p w14:paraId="5C29E64C" w14:textId="77777777" w:rsidR="00BC6539" w:rsidRDefault="00935814" w:rsidP="00935814">
      <w:pPr>
        <w:rPr>
          <w:color w:val="000000" w:themeColor="text1"/>
        </w:rPr>
      </w:pPr>
      <w:r w:rsidRPr="00921613">
        <w:rPr>
          <w:color w:val="000000" w:themeColor="text1"/>
        </w:rPr>
        <w:t xml:space="preserve">Plant manufacturer, Dernaseer has incorporated </w:t>
      </w:r>
      <w:r w:rsidR="00921613" w:rsidRPr="00921613">
        <w:rPr>
          <w:color w:val="000000" w:themeColor="text1"/>
        </w:rPr>
        <w:t>a number of</w:t>
      </w:r>
      <w:r w:rsidR="00741089" w:rsidRPr="00921613">
        <w:rPr>
          <w:color w:val="000000" w:themeColor="text1"/>
        </w:rPr>
        <w:t xml:space="preserve"> </w:t>
      </w:r>
      <w:r w:rsidR="00BC6539">
        <w:rPr>
          <w:color w:val="000000" w:themeColor="text1"/>
        </w:rPr>
        <w:t xml:space="preserve">SlurryPro </w:t>
      </w:r>
      <w:r w:rsidRPr="00921613">
        <w:rPr>
          <w:color w:val="000000" w:themeColor="text1"/>
        </w:rPr>
        <w:t>Silver Series heavy duty centrifugal slurry pumps in</w:t>
      </w:r>
      <w:r w:rsidR="00741089" w:rsidRPr="00921613">
        <w:rPr>
          <w:color w:val="000000" w:themeColor="text1"/>
        </w:rPr>
        <w:t xml:space="preserve"> and around the impressive site. </w:t>
      </w:r>
      <w:r w:rsidR="0056497C">
        <w:rPr>
          <w:color w:val="000000" w:themeColor="text1"/>
        </w:rPr>
        <w:t>S</w:t>
      </w:r>
      <w:r w:rsidR="00E11E17" w:rsidRPr="00E11E17">
        <w:rPr>
          <w:color w:val="000000" w:themeColor="text1"/>
        </w:rPr>
        <w:t xml:space="preserve">upplied by UK based pump specialists Atlantic Pumps, </w:t>
      </w:r>
      <w:r w:rsidR="00741089" w:rsidRPr="00921613">
        <w:rPr>
          <w:color w:val="000000" w:themeColor="text1"/>
        </w:rPr>
        <w:t>in</w:t>
      </w:r>
      <w:r w:rsidR="0056497C">
        <w:rPr>
          <w:color w:val="000000" w:themeColor="text1"/>
        </w:rPr>
        <w:t>stalled pumps inc</w:t>
      </w:r>
      <w:r w:rsidR="00741089" w:rsidRPr="00921613">
        <w:rPr>
          <w:color w:val="000000" w:themeColor="text1"/>
        </w:rPr>
        <w:t>lude</w:t>
      </w:r>
      <w:r w:rsidR="00BC6539">
        <w:rPr>
          <w:color w:val="000000" w:themeColor="text1"/>
        </w:rPr>
        <w:t xml:space="preserve"> the</w:t>
      </w:r>
      <w:r w:rsidR="00791D1D">
        <w:rPr>
          <w:color w:val="000000" w:themeColor="text1"/>
        </w:rPr>
        <w:t xml:space="preserve"> Slu</w:t>
      </w:r>
      <w:r w:rsidR="00BC6539">
        <w:rPr>
          <w:color w:val="000000" w:themeColor="text1"/>
        </w:rPr>
        <w:t>r</w:t>
      </w:r>
      <w:r w:rsidR="00791D1D">
        <w:rPr>
          <w:color w:val="000000" w:themeColor="text1"/>
        </w:rPr>
        <w:t>ryPro</w:t>
      </w:r>
      <w:r w:rsidR="00A51A9D" w:rsidRPr="00921613">
        <w:rPr>
          <w:color w:val="000000" w:themeColor="text1"/>
        </w:rPr>
        <w:t xml:space="preserve"> 3x2, 4x3, 6x4 and vertical pumps.</w:t>
      </w:r>
      <w:r w:rsidR="00741089" w:rsidRPr="00921613">
        <w:rPr>
          <w:color w:val="000000" w:themeColor="text1"/>
        </w:rPr>
        <w:t xml:space="preserve"> </w:t>
      </w:r>
    </w:p>
    <w:p w14:paraId="4E74CE12" w14:textId="77777777" w:rsidR="00BC6539" w:rsidRDefault="00BC6539" w:rsidP="00935814">
      <w:pPr>
        <w:rPr>
          <w:color w:val="000000" w:themeColor="text1"/>
        </w:rPr>
      </w:pPr>
    </w:p>
    <w:p w14:paraId="721267EC" w14:textId="77777777" w:rsidR="00B106B3" w:rsidRPr="00BD3159" w:rsidRDefault="00BC6539" w:rsidP="00935814">
      <w:pPr>
        <w:rPr>
          <w:color w:val="000000" w:themeColor="text1"/>
        </w:rPr>
      </w:pPr>
      <w:r>
        <w:t>SlurryPro p</w:t>
      </w:r>
      <w:r w:rsidR="00E11E17">
        <w:rPr>
          <w:color w:val="000000" w:themeColor="text1"/>
        </w:rPr>
        <w:t>umps</w:t>
      </w:r>
      <w:r w:rsidR="003C16E9">
        <w:rPr>
          <w:color w:val="000000" w:themeColor="text1"/>
        </w:rPr>
        <w:t xml:space="preserve"> </w:t>
      </w:r>
      <w:r w:rsidR="00935814" w:rsidRPr="00BD3159">
        <w:rPr>
          <w:color w:val="000000" w:themeColor="text1"/>
        </w:rPr>
        <w:t xml:space="preserve">are quickly becoming the go-to choice for many mine and quarry operators </w:t>
      </w:r>
      <w:r w:rsidR="00465BB3" w:rsidRPr="00BD3159">
        <w:rPr>
          <w:color w:val="000000" w:themeColor="text1"/>
        </w:rPr>
        <w:t>and are designed for the continuous pumping of highly abrasive, high-density slurries with minimal maintenance required.</w:t>
      </w:r>
      <w:r w:rsidR="000942F0" w:rsidRPr="00BD3159">
        <w:rPr>
          <w:color w:val="000000" w:themeColor="text1"/>
        </w:rPr>
        <w:t xml:space="preserve"> </w:t>
      </w:r>
    </w:p>
    <w:p w14:paraId="4729AB57" w14:textId="77777777" w:rsidR="00B106B3" w:rsidRDefault="00B106B3" w:rsidP="00935814"/>
    <w:p w14:paraId="249F03F2" w14:textId="77777777" w:rsidR="00E46512" w:rsidRDefault="00935814" w:rsidP="00935814">
      <w:r>
        <w:t xml:space="preserve">Talking about the inclusion of the SlurryPro pumps at LCC Belfast, Atlantic Pumps Sales </w:t>
      </w:r>
      <w:r w:rsidR="00883FF8">
        <w:t>Manager</w:t>
      </w:r>
      <w:r>
        <w:t>, Nathan Rowles said “</w:t>
      </w:r>
      <w:r w:rsidR="006577E4">
        <w:t>We know that customers are looking for top quality produc</w:t>
      </w:r>
      <w:r w:rsidR="00751505">
        <w:t>ts backed up by a great service. I</w:t>
      </w:r>
      <w:r w:rsidR="006577E4">
        <w:t>f a customer spends in excess of £1</w:t>
      </w:r>
      <w:r w:rsidR="00751505">
        <w:t>m on a wash plant,</w:t>
      </w:r>
      <w:r w:rsidR="00A41EFA">
        <w:t xml:space="preserve"> maximising up</w:t>
      </w:r>
      <w:r w:rsidR="006577E4">
        <w:t>time is the most important thing to them. Increased wear life and revolutionary fast lead times as provided by Atlantic Pumps means that the customers can keep the pumps running every minute of the day</w:t>
      </w:r>
      <w:r w:rsidR="00751505">
        <w:t>;</w:t>
      </w:r>
      <w:r w:rsidR="00741089">
        <w:t xml:space="preserve"> we believe that’s what LCC Group and </w:t>
      </w:r>
      <w:r w:rsidR="00741089" w:rsidRPr="00741089">
        <w:t>Dernaseer</w:t>
      </w:r>
      <w:r w:rsidR="00741089">
        <w:t xml:space="preserve"> will prove.</w:t>
      </w:r>
      <w:r w:rsidR="00BB5297">
        <w:t>”</w:t>
      </w:r>
    </w:p>
    <w:p w14:paraId="03671E81" w14:textId="77777777" w:rsidR="00857AF3" w:rsidRDefault="00857AF3" w:rsidP="00935814"/>
    <w:p w14:paraId="2609E832" w14:textId="77777777" w:rsidR="00857AF3" w:rsidRDefault="00857AF3" w:rsidP="00935814">
      <w:r>
        <w:t xml:space="preserve">For further information on SlurryPro pumps contact Atlantic Pumps on 0800 118 2500 or email </w:t>
      </w:r>
      <w:r w:rsidRPr="00857AF3">
        <w:t>info@atlanticpumps.co.uk</w:t>
      </w:r>
      <w:r w:rsidR="00E11E17">
        <w:t>.</w:t>
      </w:r>
    </w:p>
    <w:p w14:paraId="651D9BE1" w14:textId="77777777" w:rsidR="00883FF8" w:rsidRDefault="00883FF8" w:rsidP="00935814"/>
    <w:p w14:paraId="3BF1FF26" w14:textId="77777777" w:rsidR="00883FF8" w:rsidRDefault="00883FF8" w:rsidP="00935814"/>
    <w:p w14:paraId="4DD62AAC" w14:textId="77777777" w:rsidR="00741089" w:rsidRDefault="00741089" w:rsidP="00935814"/>
    <w:p w14:paraId="2C2FE878" w14:textId="77777777" w:rsidR="00741089" w:rsidRDefault="00741089" w:rsidP="00935814"/>
    <w:p w14:paraId="44F61138" w14:textId="77777777" w:rsidR="00E46512" w:rsidRDefault="00E46512"/>
    <w:p w14:paraId="2EFF7214" w14:textId="77777777" w:rsidR="00E46512" w:rsidRDefault="00E46512"/>
    <w:sectPr w:rsidR="00E465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512"/>
    <w:rsid w:val="000942F0"/>
    <w:rsid w:val="000A4177"/>
    <w:rsid w:val="00127868"/>
    <w:rsid w:val="0015004B"/>
    <w:rsid w:val="003574AD"/>
    <w:rsid w:val="003C16E9"/>
    <w:rsid w:val="00465BB3"/>
    <w:rsid w:val="004C1DF5"/>
    <w:rsid w:val="0056497C"/>
    <w:rsid w:val="005C1BB2"/>
    <w:rsid w:val="006577E4"/>
    <w:rsid w:val="00684611"/>
    <w:rsid w:val="00741089"/>
    <w:rsid w:val="00751505"/>
    <w:rsid w:val="00791D1D"/>
    <w:rsid w:val="00857AF3"/>
    <w:rsid w:val="00883FF8"/>
    <w:rsid w:val="008B7F38"/>
    <w:rsid w:val="00921613"/>
    <w:rsid w:val="00935814"/>
    <w:rsid w:val="009C08EE"/>
    <w:rsid w:val="00A41EFA"/>
    <w:rsid w:val="00A51A9D"/>
    <w:rsid w:val="00AD79CF"/>
    <w:rsid w:val="00B106B3"/>
    <w:rsid w:val="00BB5297"/>
    <w:rsid w:val="00BC6539"/>
    <w:rsid w:val="00BD3159"/>
    <w:rsid w:val="00C33B5D"/>
    <w:rsid w:val="00E11E17"/>
    <w:rsid w:val="00E46512"/>
    <w:rsid w:val="00E77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075B7"/>
  <w15:chartTrackingRefBased/>
  <w15:docId w15:val="{94F4B2FE-010A-4A27-8154-A7BB74E4A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rrys%20Bat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C:\Users\Currys Bath\AppData\Roaming\Microsoft\Templates\Single spaced (blank).dotx</Template>
  <TotalTime>1</TotalTime>
  <Pages>1</Pages>
  <Words>204</Words>
  <Characters>1163</Characters>
  <Application>Microsoft Macintosh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Priscilla Moroke</cp:lastModifiedBy>
  <cp:revision>2</cp:revision>
  <dcterms:created xsi:type="dcterms:W3CDTF">2016-10-31T08:28:00Z</dcterms:created>
  <dcterms:modified xsi:type="dcterms:W3CDTF">2016-10-31T08:28:00Z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