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C0DA2E" w14:textId="77777777" w:rsidR="00545359" w:rsidRPr="009347B3" w:rsidRDefault="00545359" w:rsidP="00545359">
      <w:pPr>
        <w:spacing w:line="276" w:lineRule="auto"/>
        <w:rPr>
          <w:color w:val="000000"/>
          <w:sz w:val="20"/>
          <w:szCs w:val="20"/>
        </w:rPr>
      </w:pPr>
      <w:bookmarkStart w:id="0" w:name="_GoBack"/>
      <w:bookmarkEnd w:id="0"/>
      <w:r w:rsidRPr="009347B3">
        <w:rPr>
          <w:color w:val="000000"/>
          <w:sz w:val="20"/>
          <w:szCs w:val="20"/>
        </w:rPr>
        <w:t>MEDIA RELEASE FROM GROWTHPOINT PROPERTIES</w:t>
      </w:r>
    </w:p>
    <w:p w14:paraId="4E7EF711" w14:textId="77777777" w:rsidR="00545359" w:rsidRPr="009347B3" w:rsidRDefault="00545359" w:rsidP="00545359">
      <w:pPr>
        <w:spacing w:line="276" w:lineRule="auto"/>
        <w:rPr>
          <w:color w:val="000000"/>
          <w:sz w:val="20"/>
          <w:szCs w:val="20"/>
        </w:rPr>
      </w:pPr>
    </w:p>
    <w:p w14:paraId="77D937A4" w14:textId="77777777" w:rsidR="00545359" w:rsidRPr="009347B3" w:rsidRDefault="00545359" w:rsidP="00545359">
      <w:pPr>
        <w:spacing w:line="276" w:lineRule="auto"/>
        <w:rPr>
          <w:color w:val="000000"/>
          <w:sz w:val="20"/>
          <w:szCs w:val="20"/>
        </w:rPr>
      </w:pPr>
      <w:r>
        <w:rPr>
          <w:color w:val="000000"/>
          <w:sz w:val="20"/>
          <w:szCs w:val="20"/>
        </w:rPr>
        <w:t xml:space="preserve">07 </w:t>
      </w:r>
      <w:r w:rsidRPr="009347B3">
        <w:rPr>
          <w:color w:val="000000"/>
          <w:sz w:val="20"/>
          <w:szCs w:val="20"/>
        </w:rPr>
        <w:t>September 2016</w:t>
      </w:r>
    </w:p>
    <w:p w14:paraId="63388111" w14:textId="77777777" w:rsidR="00545359" w:rsidRPr="009347B3" w:rsidRDefault="00545359" w:rsidP="00545359">
      <w:pPr>
        <w:spacing w:line="276" w:lineRule="auto"/>
        <w:rPr>
          <w:color w:val="000000"/>
          <w:sz w:val="20"/>
          <w:szCs w:val="20"/>
        </w:rPr>
      </w:pPr>
    </w:p>
    <w:p w14:paraId="09BC5800" w14:textId="77777777" w:rsidR="00545359" w:rsidRPr="009347B3" w:rsidRDefault="00545359" w:rsidP="00545359">
      <w:pPr>
        <w:spacing w:line="276" w:lineRule="auto"/>
        <w:jc w:val="center"/>
        <w:rPr>
          <w:b/>
          <w:i/>
          <w:color w:val="000000"/>
          <w:sz w:val="20"/>
          <w:szCs w:val="20"/>
        </w:rPr>
      </w:pPr>
      <w:r w:rsidRPr="009347B3">
        <w:rPr>
          <w:b/>
          <w:i/>
          <w:color w:val="000000"/>
          <w:sz w:val="20"/>
          <w:szCs w:val="20"/>
        </w:rPr>
        <w:t>Growthpoint acquires iconic Cape Town Foreshore development site</w:t>
      </w:r>
    </w:p>
    <w:p w14:paraId="19889DEB" w14:textId="77777777" w:rsidR="00545359" w:rsidRPr="009347B3" w:rsidRDefault="00545359" w:rsidP="00545359">
      <w:pPr>
        <w:spacing w:line="276" w:lineRule="auto"/>
        <w:rPr>
          <w:color w:val="000000"/>
          <w:sz w:val="20"/>
          <w:szCs w:val="20"/>
        </w:rPr>
      </w:pPr>
    </w:p>
    <w:p w14:paraId="291EF067" w14:textId="77777777" w:rsidR="00545359" w:rsidRPr="009347B3" w:rsidRDefault="00545359" w:rsidP="00545359">
      <w:pPr>
        <w:spacing w:line="276" w:lineRule="auto"/>
        <w:jc w:val="both"/>
        <w:rPr>
          <w:color w:val="000000"/>
          <w:sz w:val="20"/>
          <w:szCs w:val="20"/>
        </w:rPr>
      </w:pPr>
      <w:r w:rsidRPr="009347B3">
        <w:rPr>
          <w:color w:val="000000"/>
          <w:sz w:val="20"/>
          <w:szCs w:val="20"/>
        </w:rPr>
        <w:t>Growthpoint Properties today acquired Site B Lower Long Street in Cape Town’s Foreshore, securing and landmark development site situated between two of its property assets.</w:t>
      </w:r>
    </w:p>
    <w:p w14:paraId="22F96374" w14:textId="77777777" w:rsidR="00545359" w:rsidRPr="009347B3" w:rsidRDefault="00545359" w:rsidP="00545359">
      <w:pPr>
        <w:spacing w:line="276" w:lineRule="auto"/>
        <w:jc w:val="both"/>
        <w:rPr>
          <w:color w:val="000000"/>
          <w:sz w:val="20"/>
          <w:szCs w:val="20"/>
        </w:rPr>
      </w:pPr>
    </w:p>
    <w:p w14:paraId="54693048" w14:textId="77777777" w:rsidR="00545359" w:rsidRPr="009347B3" w:rsidRDefault="00545359" w:rsidP="00545359">
      <w:pPr>
        <w:spacing w:line="276" w:lineRule="auto"/>
        <w:jc w:val="both"/>
        <w:rPr>
          <w:color w:val="000000"/>
          <w:sz w:val="20"/>
          <w:szCs w:val="20"/>
        </w:rPr>
      </w:pPr>
      <w:r w:rsidRPr="009347B3">
        <w:rPr>
          <w:color w:val="000000"/>
          <w:sz w:val="20"/>
          <w:szCs w:val="20"/>
        </w:rPr>
        <w:t>The 3,932sqm piece of land, Erf 165639 Cape Town, has developable bulk of 17,500sqm which neighbours the Investec building and ENS building, both owned by Growthpoint. It was acquired for R86,5 million on auction.</w:t>
      </w:r>
    </w:p>
    <w:p w14:paraId="626E1D82" w14:textId="77777777" w:rsidR="00545359" w:rsidRPr="009347B3" w:rsidRDefault="00545359" w:rsidP="00545359">
      <w:pPr>
        <w:spacing w:line="276" w:lineRule="auto"/>
        <w:jc w:val="both"/>
        <w:rPr>
          <w:color w:val="000000"/>
          <w:sz w:val="20"/>
          <w:szCs w:val="20"/>
        </w:rPr>
      </w:pPr>
    </w:p>
    <w:p w14:paraId="356EFEE3" w14:textId="77777777" w:rsidR="00545359" w:rsidRPr="009347B3" w:rsidRDefault="00545359" w:rsidP="00545359">
      <w:pPr>
        <w:spacing w:line="276" w:lineRule="auto"/>
        <w:jc w:val="both"/>
        <w:rPr>
          <w:color w:val="000000"/>
          <w:sz w:val="20"/>
          <w:szCs w:val="20"/>
        </w:rPr>
      </w:pPr>
      <w:r w:rsidRPr="009347B3">
        <w:rPr>
          <w:color w:val="000000"/>
          <w:sz w:val="20"/>
          <w:szCs w:val="20"/>
        </w:rPr>
        <w:t>The property was put on auction by the City of Cape Town, with over 100 people attending the event including Cape Town’s Executive Mayor and other city officials. The transaction remains subject to acceptance in line with the city’s regulatory processes.</w:t>
      </w:r>
    </w:p>
    <w:p w14:paraId="7E350B33" w14:textId="77777777" w:rsidR="00545359" w:rsidRPr="009347B3" w:rsidRDefault="00545359" w:rsidP="00545359">
      <w:pPr>
        <w:spacing w:line="276" w:lineRule="auto"/>
        <w:jc w:val="both"/>
        <w:rPr>
          <w:color w:val="000000"/>
          <w:sz w:val="20"/>
          <w:szCs w:val="20"/>
        </w:rPr>
      </w:pPr>
    </w:p>
    <w:p w14:paraId="53FBA155" w14:textId="77777777" w:rsidR="00545359" w:rsidRPr="009347B3" w:rsidRDefault="00545359" w:rsidP="00545359">
      <w:pPr>
        <w:spacing w:line="276" w:lineRule="auto"/>
        <w:jc w:val="both"/>
        <w:rPr>
          <w:color w:val="000000"/>
          <w:sz w:val="20"/>
          <w:szCs w:val="20"/>
        </w:rPr>
      </w:pPr>
      <w:r w:rsidRPr="009347B3">
        <w:rPr>
          <w:color w:val="000000"/>
          <w:sz w:val="20"/>
          <w:szCs w:val="20"/>
        </w:rPr>
        <w:t>Commenting on the transaction, David Stoll, Growthpoint Regional Head - Cape Town, says: “This site is in a highly attractive commercial area on the Cape Town foreshore. It is the final vacant site available to create a brand new development and presents Growthpoint with the opportunity to develop an iconic building on the foreshore.”</w:t>
      </w:r>
    </w:p>
    <w:p w14:paraId="776912D1" w14:textId="77777777" w:rsidR="00545359" w:rsidRPr="009347B3" w:rsidRDefault="00545359" w:rsidP="00545359">
      <w:pPr>
        <w:spacing w:line="276" w:lineRule="auto"/>
        <w:jc w:val="both"/>
        <w:rPr>
          <w:color w:val="000000"/>
          <w:sz w:val="20"/>
          <w:szCs w:val="20"/>
        </w:rPr>
      </w:pPr>
    </w:p>
    <w:p w14:paraId="1503CD12" w14:textId="77777777" w:rsidR="00545359" w:rsidRPr="009347B3" w:rsidRDefault="00545359" w:rsidP="00545359">
      <w:pPr>
        <w:spacing w:line="276" w:lineRule="auto"/>
        <w:jc w:val="both"/>
        <w:rPr>
          <w:color w:val="000000"/>
          <w:sz w:val="20"/>
          <w:szCs w:val="20"/>
        </w:rPr>
      </w:pPr>
      <w:r w:rsidRPr="009347B3">
        <w:rPr>
          <w:color w:val="000000"/>
          <w:sz w:val="20"/>
          <w:szCs w:val="20"/>
        </w:rPr>
        <w:t>Growthpoint owns and manages a diversified portfolio of 526 property assets spanning 6,8 million square metres. This includes 467 properties in South Africa, 58 properties in Australia through its investment in Growthpoint Properties Australia (GOZ) and it has a 50% interest in the properties at V&amp;A Waterfront, Cape Town.</w:t>
      </w:r>
    </w:p>
    <w:p w14:paraId="4DDEE9CE" w14:textId="77777777" w:rsidR="00545359" w:rsidRPr="009347B3" w:rsidRDefault="00545359" w:rsidP="00545359">
      <w:pPr>
        <w:spacing w:line="276" w:lineRule="auto"/>
        <w:jc w:val="both"/>
        <w:rPr>
          <w:color w:val="000000"/>
          <w:sz w:val="20"/>
          <w:szCs w:val="20"/>
        </w:rPr>
      </w:pPr>
    </w:p>
    <w:p w14:paraId="7BBC5B80" w14:textId="77777777" w:rsidR="00545359" w:rsidRPr="009347B3" w:rsidRDefault="00545359" w:rsidP="00545359">
      <w:pPr>
        <w:spacing w:line="276" w:lineRule="auto"/>
        <w:jc w:val="both"/>
        <w:rPr>
          <w:color w:val="000000"/>
          <w:sz w:val="20"/>
          <w:szCs w:val="20"/>
        </w:rPr>
      </w:pPr>
      <w:r w:rsidRPr="009347B3">
        <w:rPr>
          <w:color w:val="000000"/>
          <w:sz w:val="20"/>
          <w:szCs w:val="20"/>
        </w:rPr>
        <w:t>Stoll adds: “We have not finalised plans for the development yet, but envisage a building that would include offices with ground-floor retail. We would also consider a client-driven development for the site. Either way, we will create a landmark building that will be an asset for the city, its people, the environment and its investors.”</w:t>
      </w:r>
    </w:p>
    <w:p w14:paraId="040F2B46" w14:textId="77777777" w:rsidR="00545359" w:rsidRPr="009347B3" w:rsidRDefault="00545359" w:rsidP="00545359">
      <w:pPr>
        <w:spacing w:line="276" w:lineRule="auto"/>
        <w:jc w:val="both"/>
        <w:rPr>
          <w:color w:val="000000"/>
          <w:sz w:val="20"/>
          <w:szCs w:val="20"/>
        </w:rPr>
      </w:pPr>
      <w:r w:rsidRPr="009347B3">
        <w:rPr>
          <w:color w:val="000000"/>
          <w:sz w:val="20"/>
          <w:szCs w:val="20"/>
        </w:rPr>
        <w:t> </w:t>
      </w:r>
    </w:p>
    <w:p w14:paraId="54FBD3F3" w14:textId="77777777" w:rsidR="00545359" w:rsidRPr="009347B3" w:rsidRDefault="00545359" w:rsidP="00545359">
      <w:pPr>
        <w:spacing w:line="276" w:lineRule="auto"/>
        <w:jc w:val="both"/>
        <w:rPr>
          <w:color w:val="000000"/>
          <w:sz w:val="20"/>
          <w:szCs w:val="20"/>
        </w:rPr>
      </w:pPr>
      <w:r w:rsidRPr="009347B3">
        <w:rPr>
          <w:color w:val="000000"/>
          <w:sz w:val="20"/>
          <w:szCs w:val="20"/>
        </w:rPr>
        <w:t>Growthpoint is the largest South African primary listed REIT with the vision to be a leading international property company providing space to thrive. It creates value for all its stakeholders through innovative and sustainable property solutions. The 35</w:t>
      </w:r>
      <w:r w:rsidRPr="009347B3">
        <w:rPr>
          <w:color w:val="000000"/>
          <w:sz w:val="20"/>
          <w:szCs w:val="20"/>
          <w:vertAlign w:val="superscript"/>
        </w:rPr>
        <w:t>th</w:t>
      </w:r>
      <w:r w:rsidRPr="009347B3">
        <w:rPr>
          <w:color w:val="000000"/>
          <w:sz w:val="20"/>
          <w:szCs w:val="20"/>
        </w:rPr>
        <w:t xml:space="preserve"> largest company on the JSE, Growthpoint is a Top 5 constituent of the FTSE EPRA/NAREIT Emerging Index and has been included in the FTSE/JSE Responsible Investment Index for the seventh year running. It is the most liquid and tradable way to own commercial property in South Africa. </w:t>
      </w:r>
    </w:p>
    <w:p w14:paraId="5BFF01F8" w14:textId="77777777" w:rsidR="00545359" w:rsidRPr="009347B3" w:rsidRDefault="00545359" w:rsidP="00545359">
      <w:pPr>
        <w:spacing w:line="276" w:lineRule="auto"/>
        <w:jc w:val="both"/>
        <w:rPr>
          <w:color w:val="000000"/>
          <w:sz w:val="20"/>
          <w:szCs w:val="20"/>
        </w:rPr>
      </w:pPr>
    </w:p>
    <w:p w14:paraId="60FB6820" w14:textId="77777777" w:rsidR="00545359" w:rsidRPr="009347B3" w:rsidRDefault="00545359" w:rsidP="00545359">
      <w:pPr>
        <w:spacing w:line="276" w:lineRule="auto"/>
        <w:jc w:val="center"/>
        <w:rPr>
          <w:b/>
          <w:i/>
          <w:color w:val="000000"/>
          <w:sz w:val="20"/>
          <w:szCs w:val="20"/>
        </w:rPr>
      </w:pPr>
      <w:r w:rsidRPr="009347B3">
        <w:rPr>
          <w:b/>
          <w:i/>
          <w:color w:val="000000"/>
          <w:sz w:val="20"/>
          <w:szCs w:val="20"/>
        </w:rPr>
        <w:t xml:space="preserve">To enquire about development on the site, </w:t>
      </w:r>
    </w:p>
    <w:p w14:paraId="27D67615" w14:textId="77777777" w:rsidR="00545359" w:rsidRPr="009347B3" w:rsidRDefault="00545359" w:rsidP="00545359">
      <w:pPr>
        <w:spacing w:line="276" w:lineRule="auto"/>
        <w:jc w:val="center"/>
        <w:rPr>
          <w:b/>
          <w:i/>
          <w:color w:val="000000"/>
          <w:sz w:val="20"/>
          <w:szCs w:val="20"/>
        </w:rPr>
      </w:pPr>
      <w:r w:rsidRPr="009347B3">
        <w:rPr>
          <w:b/>
          <w:i/>
          <w:color w:val="000000"/>
          <w:sz w:val="20"/>
          <w:szCs w:val="20"/>
        </w:rPr>
        <w:t>contact Bart Niemczynski at Growthpoint Cape Town on 083 558 1142</w:t>
      </w:r>
    </w:p>
    <w:p w14:paraId="697CD107" w14:textId="77777777" w:rsidR="00545359" w:rsidRPr="009347B3" w:rsidRDefault="00545359" w:rsidP="00545359">
      <w:pPr>
        <w:spacing w:line="276" w:lineRule="auto"/>
        <w:jc w:val="center"/>
        <w:rPr>
          <w:b/>
          <w:i/>
          <w:color w:val="000000"/>
          <w:sz w:val="20"/>
          <w:szCs w:val="20"/>
        </w:rPr>
      </w:pPr>
    </w:p>
    <w:p w14:paraId="746BEBBB" w14:textId="77777777" w:rsidR="00545359" w:rsidRPr="009347B3" w:rsidRDefault="00545359" w:rsidP="00545359">
      <w:pPr>
        <w:spacing w:line="276" w:lineRule="auto"/>
        <w:jc w:val="right"/>
        <w:rPr>
          <w:b/>
          <w:i/>
          <w:color w:val="000000"/>
          <w:sz w:val="20"/>
          <w:szCs w:val="20"/>
        </w:rPr>
      </w:pPr>
      <w:r w:rsidRPr="009347B3">
        <w:rPr>
          <w:b/>
          <w:i/>
          <w:color w:val="000000"/>
          <w:sz w:val="20"/>
          <w:szCs w:val="20"/>
        </w:rPr>
        <w:t>/ends</w:t>
      </w:r>
    </w:p>
    <w:p w14:paraId="6B3F5E3D" w14:textId="77777777" w:rsidR="00545359" w:rsidRPr="009347B3" w:rsidRDefault="00545359" w:rsidP="00545359">
      <w:pPr>
        <w:spacing w:line="276" w:lineRule="auto"/>
        <w:rPr>
          <w:sz w:val="20"/>
          <w:szCs w:val="20"/>
        </w:rPr>
      </w:pPr>
    </w:p>
    <w:p w14:paraId="790F4D5B" w14:textId="77777777" w:rsidR="00FE30D2" w:rsidRPr="00FE30D2" w:rsidRDefault="00FE30D2" w:rsidP="00FE30D2">
      <w:pPr>
        <w:spacing w:line="276" w:lineRule="auto"/>
        <w:rPr>
          <w:sz w:val="22"/>
        </w:rPr>
      </w:pPr>
    </w:p>
    <w:p w14:paraId="5B179E5C" w14:textId="77777777" w:rsidR="00FE30D2" w:rsidRDefault="00FE30D2" w:rsidP="00FE30D2">
      <w:pPr>
        <w:spacing w:line="276" w:lineRule="auto"/>
        <w:rPr>
          <w:sz w:val="22"/>
        </w:rPr>
      </w:pPr>
    </w:p>
    <w:p w14:paraId="34230477" w14:textId="77777777" w:rsidR="00545359" w:rsidRPr="00087337" w:rsidRDefault="00545359" w:rsidP="00545359">
      <w:pPr>
        <w:shd w:val="clear" w:color="auto" w:fill="FFFFFF"/>
        <w:spacing w:line="276" w:lineRule="auto"/>
        <w:contextualSpacing/>
        <w:jc w:val="both"/>
        <w:rPr>
          <w:sz w:val="20"/>
          <w:szCs w:val="20"/>
        </w:rPr>
      </w:pPr>
      <w:r w:rsidRPr="00087337">
        <w:rPr>
          <w:sz w:val="20"/>
          <w:szCs w:val="20"/>
        </w:rPr>
        <w:t>Released by:</w:t>
      </w:r>
    </w:p>
    <w:p w14:paraId="3E6F294A" w14:textId="77777777" w:rsidR="00545359" w:rsidRPr="00087337" w:rsidRDefault="00545359" w:rsidP="00545359">
      <w:pPr>
        <w:shd w:val="clear" w:color="auto" w:fill="FFFFFF"/>
        <w:spacing w:line="276" w:lineRule="auto"/>
        <w:contextualSpacing/>
        <w:jc w:val="both"/>
        <w:rPr>
          <w:sz w:val="20"/>
          <w:szCs w:val="20"/>
        </w:rPr>
      </w:pPr>
      <w:r w:rsidRPr="00087337">
        <w:rPr>
          <w:sz w:val="20"/>
          <w:szCs w:val="20"/>
        </w:rPr>
        <w:t>Growthpoint Properties Limited</w:t>
      </w:r>
    </w:p>
    <w:p w14:paraId="498FD07A" w14:textId="77777777" w:rsidR="003F7AB7" w:rsidRDefault="00545359" w:rsidP="00545359">
      <w:pPr>
        <w:spacing w:line="264" w:lineRule="auto"/>
        <w:contextualSpacing/>
        <w:rPr>
          <w:color w:val="000000"/>
          <w:sz w:val="20"/>
          <w:szCs w:val="20"/>
        </w:rPr>
      </w:pPr>
      <w:r w:rsidRPr="009347B3">
        <w:rPr>
          <w:color w:val="000000"/>
          <w:sz w:val="20"/>
          <w:szCs w:val="20"/>
        </w:rPr>
        <w:t>D</w:t>
      </w:r>
      <w:r w:rsidR="003F7AB7">
        <w:rPr>
          <w:color w:val="000000"/>
          <w:sz w:val="20"/>
          <w:szCs w:val="20"/>
        </w:rPr>
        <w:t>avid Stoll</w:t>
      </w:r>
    </w:p>
    <w:p w14:paraId="2D3DB4EF" w14:textId="77777777" w:rsidR="00545359" w:rsidRDefault="00545359" w:rsidP="00545359">
      <w:pPr>
        <w:spacing w:line="264" w:lineRule="auto"/>
        <w:contextualSpacing/>
        <w:rPr>
          <w:sz w:val="20"/>
          <w:szCs w:val="20"/>
        </w:rPr>
      </w:pPr>
      <w:r w:rsidRPr="009347B3">
        <w:rPr>
          <w:color w:val="000000"/>
          <w:sz w:val="20"/>
          <w:szCs w:val="20"/>
        </w:rPr>
        <w:t>Regional Head - Cape Town</w:t>
      </w:r>
    </w:p>
    <w:p w14:paraId="3352FBC8" w14:textId="77777777" w:rsidR="00545359" w:rsidRDefault="00D952BB" w:rsidP="00545359">
      <w:pPr>
        <w:rPr>
          <w:rFonts w:ascii="Calibri" w:hAnsi="Calibri"/>
          <w:color w:val="000000"/>
          <w:sz w:val="22"/>
          <w:lang w:val="en-US" w:eastAsia="en-US"/>
        </w:rPr>
      </w:pPr>
      <w:hyperlink r:id="rId7" w:history="1">
        <w:r w:rsidR="00545359">
          <w:rPr>
            <w:rStyle w:val="Hyperlink"/>
            <w:color w:val="0070C0"/>
            <w:sz w:val="20"/>
            <w:szCs w:val="20"/>
          </w:rPr>
          <w:t>www.growthpoint.co.za</w:t>
        </w:r>
      </w:hyperlink>
    </w:p>
    <w:p w14:paraId="11920206" w14:textId="77777777" w:rsidR="00545359" w:rsidRPr="00087337" w:rsidRDefault="00545359" w:rsidP="00545359">
      <w:pPr>
        <w:shd w:val="clear" w:color="auto" w:fill="FFFFFF"/>
        <w:spacing w:line="276" w:lineRule="auto"/>
        <w:contextualSpacing/>
        <w:jc w:val="both"/>
        <w:rPr>
          <w:sz w:val="20"/>
          <w:szCs w:val="20"/>
        </w:rPr>
      </w:pPr>
    </w:p>
    <w:p w14:paraId="296455E8" w14:textId="77777777" w:rsidR="00545359" w:rsidRDefault="00545359" w:rsidP="00545359">
      <w:pPr>
        <w:spacing w:line="264" w:lineRule="auto"/>
        <w:contextualSpacing/>
        <w:rPr>
          <w:sz w:val="20"/>
          <w:szCs w:val="20"/>
          <w:lang w:val="en-ZA"/>
        </w:rPr>
      </w:pPr>
    </w:p>
    <w:p w14:paraId="094061D4" w14:textId="77777777" w:rsidR="00545359" w:rsidRPr="00F50516" w:rsidRDefault="00545359" w:rsidP="00545359">
      <w:pPr>
        <w:spacing w:line="276" w:lineRule="auto"/>
        <w:jc w:val="both"/>
        <w:rPr>
          <w:b/>
          <w:color w:val="000000"/>
          <w:sz w:val="20"/>
          <w:szCs w:val="20"/>
        </w:rPr>
      </w:pPr>
    </w:p>
    <w:p w14:paraId="05F5AC81" w14:textId="77777777" w:rsidR="00545359" w:rsidRPr="00B11178" w:rsidRDefault="00545359" w:rsidP="00545359">
      <w:pPr>
        <w:spacing w:line="276" w:lineRule="auto"/>
        <w:jc w:val="both"/>
        <w:rPr>
          <w:b/>
          <w:color w:val="000000"/>
          <w:sz w:val="20"/>
          <w:szCs w:val="20"/>
        </w:rPr>
      </w:pPr>
      <w:r w:rsidRPr="003B055F">
        <w:rPr>
          <w:b/>
          <w:noProof/>
          <w:color w:val="000000"/>
          <w:sz w:val="20"/>
          <w:szCs w:val="20"/>
          <w:lang w:val="en-US" w:eastAsia="en-US"/>
        </w:rPr>
        <w:drawing>
          <wp:inline distT="0" distB="0" distL="0" distR="0" wp14:anchorId="5CD89EBA" wp14:editId="7D4E3848">
            <wp:extent cx="5759450" cy="685096"/>
            <wp:effectExtent l="0" t="0" r="0" b="1270"/>
            <wp:docPr id="1" name="Picture 1" descr="U:\A Common\MEDIA MASTER FILE\2016\Press Release Footer no Fax num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A Common\MEDIA MASTER FILE\2016\Press Release Footer no Fax numbe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685096"/>
                    </a:xfrm>
                    <a:prstGeom prst="rect">
                      <a:avLst/>
                    </a:prstGeom>
                    <a:noFill/>
                    <a:ln>
                      <a:noFill/>
                    </a:ln>
                  </pic:spPr>
                </pic:pic>
              </a:graphicData>
            </a:graphic>
          </wp:inline>
        </w:drawing>
      </w:r>
    </w:p>
    <w:p w14:paraId="3CE783F7" w14:textId="77777777" w:rsidR="00545359" w:rsidRPr="004C01CF" w:rsidRDefault="00545359" w:rsidP="00545359">
      <w:pPr>
        <w:spacing w:line="276" w:lineRule="auto"/>
        <w:jc w:val="both"/>
        <w:rPr>
          <w:color w:val="000000"/>
          <w:sz w:val="20"/>
          <w:szCs w:val="20"/>
        </w:rPr>
      </w:pPr>
    </w:p>
    <w:p w14:paraId="18BE6FED" w14:textId="77777777" w:rsidR="00FE30D2" w:rsidRDefault="00FE30D2" w:rsidP="00FE30D2">
      <w:pPr>
        <w:spacing w:line="276" w:lineRule="auto"/>
        <w:rPr>
          <w:sz w:val="22"/>
        </w:rPr>
      </w:pPr>
    </w:p>
    <w:sectPr w:rsidR="00FE30D2" w:rsidSect="00E4477B">
      <w:headerReference w:type="default" r:id="rId9"/>
      <w:footerReference w:type="default" r:id="rId10"/>
      <w:headerReference w:type="first" r:id="rId11"/>
      <w:footerReference w:type="first" r:id="rId12"/>
      <w:pgSz w:w="11906" w:h="16838" w:code="9"/>
      <w:pgMar w:top="567" w:right="1418" w:bottom="567" w:left="1418" w:header="397" w:footer="56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22653C" w14:textId="77777777" w:rsidR="00D952BB" w:rsidRDefault="00D952BB">
      <w:r>
        <w:separator/>
      </w:r>
    </w:p>
  </w:endnote>
  <w:endnote w:type="continuationSeparator" w:id="0">
    <w:p w14:paraId="3581F084" w14:textId="77777777" w:rsidR="00D952BB" w:rsidRDefault="00D95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E3C3F" w14:textId="77777777" w:rsidR="006F7465" w:rsidRDefault="006F7465" w:rsidP="00B02C4C">
    <w:pPr>
      <w:pStyle w:val="Footer"/>
    </w:pPr>
  </w:p>
  <w:p w14:paraId="68B9F634" w14:textId="77777777" w:rsidR="005E6CE6" w:rsidRDefault="005E6CE6" w:rsidP="00B02C4C">
    <w:pPr>
      <w:pStyle w:val="Footer"/>
    </w:pPr>
    <w:r w:rsidRPr="005E6CE6">
      <w:t xml:space="preserve">Page </w:t>
    </w:r>
    <w:r w:rsidRPr="005E6CE6">
      <w:rPr>
        <w:sz w:val="24"/>
        <w:szCs w:val="24"/>
      </w:rPr>
      <w:fldChar w:fldCharType="begin"/>
    </w:r>
    <w:r w:rsidRPr="005E6CE6">
      <w:instrText xml:space="preserve"> PAGE </w:instrText>
    </w:r>
    <w:r w:rsidRPr="005E6CE6">
      <w:rPr>
        <w:sz w:val="24"/>
        <w:szCs w:val="24"/>
      </w:rPr>
      <w:fldChar w:fldCharType="separate"/>
    </w:r>
    <w:r w:rsidR="00EA0C22">
      <w:rPr>
        <w:noProof/>
      </w:rPr>
      <w:t>2</w:t>
    </w:r>
    <w:r w:rsidRPr="005E6CE6">
      <w:rPr>
        <w:sz w:val="24"/>
        <w:szCs w:val="24"/>
      </w:rPr>
      <w:fldChar w:fldCharType="end"/>
    </w:r>
    <w:r w:rsidRPr="005E6CE6">
      <w:t xml:space="preserve"> of </w:t>
    </w:r>
    <w:r w:rsidRPr="005E6CE6">
      <w:rPr>
        <w:sz w:val="24"/>
        <w:szCs w:val="24"/>
      </w:rPr>
      <w:fldChar w:fldCharType="begin"/>
    </w:r>
    <w:r w:rsidRPr="005E6CE6">
      <w:instrText xml:space="preserve"> NUMPAGES  </w:instrText>
    </w:r>
    <w:r w:rsidRPr="005E6CE6">
      <w:rPr>
        <w:sz w:val="24"/>
        <w:szCs w:val="24"/>
      </w:rPr>
      <w:fldChar w:fldCharType="separate"/>
    </w:r>
    <w:r w:rsidR="00EA0C22">
      <w:rPr>
        <w:noProof/>
      </w:rPr>
      <w:t>2</w:t>
    </w:r>
    <w:r w:rsidRPr="005E6CE6">
      <w:rPr>
        <w:sz w:val="24"/>
        <w:szCs w:val="24"/>
      </w:rPr>
      <w:fldChar w:fldCharType="end"/>
    </w:r>
  </w:p>
  <w:p w14:paraId="4127275F" w14:textId="77777777" w:rsidR="005E6CE6" w:rsidRDefault="005E6CE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894881" w14:textId="77777777" w:rsidR="00D0768F" w:rsidRDefault="00812B23">
    <w:pPr>
      <w:pStyle w:val="Footer"/>
    </w:pPr>
    <w:r>
      <w:rPr>
        <w:noProof/>
        <w:lang w:val="en-US" w:eastAsia="en-US"/>
      </w:rPr>
      <w:drawing>
        <wp:inline distT="0" distB="0" distL="0" distR="0" wp14:anchorId="24F203AD" wp14:editId="7383D717">
          <wp:extent cx="7572375" cy="571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2375" cy="571500"/>
                  </a:xfrm>
                  <a:prstGeom prst="rect">
                    <a:avLst/>
                  </a:prstGeom>
                  <a:noFill/>
                  <a:ln>
                    <a:noFill/>
                  </a:ln>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E3FAFF" w14:textId="77777777" w:rsidR="00D952BB" w:rsidRDefault="00D952BB">
      <w:r>
        <w:separator/>
      </w:r>
    </w:p>
  </w:footnote>
  <w:footnote w:type="continuationSeparator" w:id="0">
    <w:p w14:paraId="582552F9" w14:textId="77777777" w:rsidR="00D952BB" w:rsidRDefault="00D952B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98AA1" w14:textId="77777777" w:rsidR="00B02C4C" w:rsidRDefault="00B02C4C"/>
  <w:p w14:paraId="2628118A" w14:textId="77777777" w:rsidR="00B02C4C" w:rsidRDefault="00B02C4C"/>
  <w:p w14:paraId="6A35A6CF" w14:textId="77777777" w:rsidR="00B02C4C" w:rsidRDefault="00B02C4C"/>
  <w:p w14:paraId="274D3E93" w14:textId="77777777" w:rsidR="00B02C4C" w:rsidRDefault="00812B23">
    <w:pPr>
      <w:pStyle w:val="Header"/>
    </w:pPr>
    <w:r>
      <w:rPr>
        <w:noProof/>
        <w:lang w:val="en-US" w:eastAsia="en-US"/>
      </w:rPr>
      <w:drawing>
        <wp:inline distT="0" distB="0" distL="0" distR="0" wp14:anchorId="65AE5145" wp14:editId="6B70AAB7">
          <wp:extent cx="7572375" cy="885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2375" cy="885825"/>
                  </a:xfrm>
                  <a:prstGeom prst="rect">
                    <a:avLst/>
                  </a:prstGeom>
                  <a:noFill/>
                  <a:ln>
                    <a:noFill/>
                  </a:ln>
                </pic:spPr>
              </pic:pic>
            </a:graphicData>
          </a:graphic>
        </wp:inline>
      </w:drawing>
    </w:r>
  </w:p>
  <w:p w14:paraId="59664C0B" w14:textId="77777777" w:rsidR="00163877" w:rsidRDefault="0016387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6D173" w14:textId="77777777" w:rsidR="009F6A58" w:rsidRDefault="00812B23">
    <w:pPr>
      <w:pStyle w:val="Header"/>
    </w:pPr>
    <w:r>
      <w:rPr>
        <w:noProof/>
        <w:lang w:val="en-US" w:eastAsia="en-US"/>
      </w:rPr>
      <w:drawing>
        <wp:inline distT="0" distB="0" distL="0" distR="0" wp14:anchorId="5C5228D6" wp14:editId="56F58B68">
          <wp:extent cx="7572375" cy="13620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2375" cy="1362075"/>
                  </a:xfrm>
                  <a:prstGeom prst="rect">
                    <a:avLst/>
                  </a:prstGeom>
                  <a:noFill/>
                  <a:ln>
                    <a:noFill/>
                  </a:ln>
                </pic:spPr>
              </pic:pic>
            </a:graphicData>
          </a:graphic>
        </wp:inline>
      </w:drawing>
    </w:r>
  </w:p>
  <w:p w14:paraId="4F0DDDAD" w14:textId="77777777" w:rsidR="00E4477B" w:rsidRDefault="00E4477B">
    <w:pPr>
      <w:pStyle w:val="Header"/>
    </w:pPr>
  </w:p>
  <w:p w14:paraId="61FE18D4" w14:textId="77777777" w:rsidR="00E4477B" w:rsidRDefault="00E4477B">
    <w:pPr>
      <w:pStyle w:val="Header"/>
    </w:pPr>
  </w:p>
  <w:p w14:paraId="6C0B54D4" w14:textId="77777777" w:rsidR="00E4477B" w:rsidRDefault="00E4477B">
    <w:pPr>
      <w:pStyle w:val="Header"/>
    </w:pPr>
  </w:p>
  <w:p w14:paraId="09C244BA" w14:textId="77777777" w:rsidR="00E4477B" w:rsidRDefault="00E4477B">
    <w:pPr>
      <w:pStyle w:val="Header"/>
    </w:pPr>
  </w:p>
  <w:p w14:paraId="7CD342D9" w14:textId="77777777" w:rsidR="00E4477B" w:rsidRDefault="00E4477B">
    <w:pPr>
      <w:pStyle w:val="Header"/>
    </w:pPr>
  </w:p>
  <w:p w14:paraId="4FB87046" w14:textId="77777777" w:rsidR="00E4477B" w:rsidRDefault="00E4477B">
    <w:pPr>
      <w:pStyle w:val="Header"/>
    </w:pPr>
  </w:p>
  <w:p w14:paraId="71B80791" w14:textId="77777777" w:rsidR="00E4477B" w:rsidRDefault="00E4477B">
    <w:pPr>
      <w:pStyle w:val="Header"/>
    </w:pPr>
  </w:p>
  <w:p w14:paraId="3C073339" w14:textId="77777777" w:rsidR="00E4477B" w:rsidRDefault="00E4477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277364"/>
    <w:multiLevelType w:val="multilevel"/>
    <w:tmpl w:val="4C14F45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3DFD6006"/>
    <w:multiLevelType w:val="multilevel"/>
    <w:tmpl w:val="C89EDC08"/>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
    <w:nsid w:val="506334BF"/>
    <w:multiLevelType w:val="multilevel"/>
    <w:tmpl w:val="337ED9B4"/>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nsid w:val="6BB12121"/>
    <w:multiLevelType w:val="multilevel"/>
    <w:tmpl w:val="C89EDC08"/>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Wingdings" w:hAnsi="Wingdings"/>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lreadySaved" w:val="0"/>
  </w:docVars>
  <w:rsids>
    <w:rsidRoot w:val="00812B23"/>
    <w:rsid w:val="00001B40"/>
    <w:rsid w:val="000330B8"/>
    <w:rsid w:val="00053439"/>
    <w:rsid w:val="00061A9B"/>
    <w:rsid w:val="00073D12"/>
    <w:rsid w:val="0007772D"/>
    <w:rsid w:val="000A42EA"/>
    <w:rsid w:val="000A5CC0"/>
    <w:rsid w:val="000A6AA8"/>
    <w:rsid w:val="000E6642"/>
    <w:rsid w:val="000F13E1"/>
    <w:rsid w:val="000F23AC"/>
    <w:rsid w:val="0010171B"/>
    <w:rsid w:val="00104021"/>
    <w:rsid w:val="00163877"/>
    <w:rsid w:val="001A2BEA"/>
    <w:rsid w:val="001A3E4A"/>
    <w:rsid w:val="001B1D0B"/>
    <w:rsid w:val="001D2740"/>
    <w:rsid w:val="001D4E74"/>
    <w:rsid w:val="00246D93"/>
    <w:rsid w:val="002B52D2"/>
    <w:rsid w:val="00303337"/>
    <w:rsid w:val="003113C2"/>
    <w:rsid w:val="003771C2"/>
    <w:rsid w:val="003C01E2"/>
    <w:rsid w:val="003C1E23"/>
    <w:rsid w:val="003F5482"/>
    <w:rsid w:val="003F7AB7"/>
    <w:rsid w:val="004055DB"/>
    <w:rsid w:val="00443832"/>
    <w:rsid w:val="00453472"/>
    <w:rsid w:val="0045754F"/>
    <w:rsid w:val="004A3DA5"/>
    <w:rsid w:val="004B488C"/>
    <w:rsid w:val="004D0F65"/>
    <w:rsid w:val="0052087D"/>
    <w:rsid w:val="0052087F"/>
    <w:rsid w:val="0053717D"/>
    <w:rsid w:val="00545359"/>
    <w:rsid w:val="00553AE0"/>
    <w:rsid w:val="005A0F9F"/>
    <w:rsid w:val="005E63AC"/>
    <w:rsid w:val="005E6CE6"/>
    <w:rsid w:val="005E714E"/>
    <w:rsid w:val="005F4006"/>
    <w:rsid w:val="006257B9"/>
    <w:rsid w:val="00657BCE"/>
    <w:rsid w:val="0067014B"/>
    <w:rsid w:val="00680BA8"/>
    <w:rsid w:val="00681CB6"/>
    <w:rsid w:val="00697F4B"/>
    <w:rsid w:val="006D69F4"/>
    <w:rsid w:val="006D7FF4"/>
    <w:rsid w:val="006E67D1"/>
    <w:rsid w:val="006F7465"/>
    <w:rsid w:val="00711DD2"/>
    <w:rsid w:val="0073276C"/>
    <w:rsid w:val="00780AD3"/>
    <w:rsid w:val="007D219F"/>
    <w:rsid w:val="00807887"/>
    <w:rsid w:val="00811339"/>
    <w:rsid w:val="00812B23"/>
    <w:rsid w:val="008540F9"/>
    <w:rsid w:val="00883005"/>
    <w:rsid w:val="008A0A34"/>
    <w:rsid w:val="008A78FF"/>
    <w:rsid w:val="008D4A89"/>
    <w:rsid w:val="00920E96"/>
    <w:rsid w:val="00941156"/>
    <w:rsid w:val="009F6A58"/>
    <w:rsid w:val="00A06AD2"/>
    <w:rsid w:val="00A17486"/>
    <w:rsid w:val="00A26319"/>
    <w:rsid w:val="00A434AF"/>
    <w:rsid w:val="00A8357A"/>
    <w:rsid w:val="00A8464C"/>
    <w:rsid w:val="00AE0DA0"/>
    <w:rsid w:val="00B02C4C"/>
    <w:rsid w:val="00B128B9"/>
    <w:rsid w:val="00B931EF"/>
    <w:rsid w:val="00BA676A"/>
    <w:rsid w:val="00BC53F1"/>
    <w:rsid w:val="00C05375"/>
    <w:rsid w:val="00C33576"/>
    <w:rsid w:val="00C53891"/>
    <w:rsid w:val="00C650CE"/>
    <w:rsid w:val="00C77D80"/>
    <w:rsid w:val="00C8688E"/>
    <w:rsid w:val="00CA2CBD"/>
    <w:rsid w:val="00CB45F3"/>
    <w:rsid w:val="00D01D27"/>
    <w:rsid w:val="00D0768F"/>
    <w:rsid w:val="00D31158"/>
    <w:rsid w:val="00D32B79"/>
    <w:rsid w:val="00D35397"/>
    <w:rsid w:val="00D40D8A"/>
    <w:rsid w:val="00D952BB"/>
    <w:rsid w:val="00DF25EA"/>
    <w:rsid w:val="00E4477B"/>
    <w:rsid w:val="00EA0C22"/>
    <w:rsid w:val="00EE73FA"/>
    <w:rsid w:val="00FC0F20"/>
    <w:rsid w:val="00FC37D7"/>
    <w:rsid w:val="00FE30D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2425D5"/>
  <w15:docId w15:val="{B9D4BC6C-E396-4863-BCCC-643D8FD73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330B8"/>
    <w:rPr>
      <w:rFonts w:ascii="Trebuchet MS" w:hAnsi="Trebuchet MS"/>
      <w:sz w:val="18"/>
      <w:szCs w:val="22"/>
      <w:lang w:val="en-GB" w:eastAsia="en-GB"/>
    </w:rPr>
  </w:style>
  <w:style w:type="paragraph" w:styleId="Heading1">
    <w:name w:val="heading 1"/>
    <w:basedOn w:val="Normal"/>
    <w:next w:val="Normal"/>
    <w:qFormat/>
    <w:rsid w:val="00941156"/>
    <w:pPr>
      <w:keepNext/>
      <w:spacing w:before="120" w:after="120"/>
      <w:outlineLvl w:val="0"/>
    </w:pPr>
    <w:rPr>
      <w:rFonts w:cs="Arial"/>
      <w:b/>
      <w:bCs/>
      <w:kern w:val="32"/>
      <w:sz w:val="28"/>
      <w:szCs w:val="32"/>
    </w:rPr>
  </w:style>
  <w:style w:type="paragraph" w:styleId="Heading2">
    <w:name w:val="heading 2"/>
    <w:basedOn w:val="Normal"/>
    <w:next w:val="Normal"/>
    <w:qFormat/>
    <w:rsid w:val="00941156"/>
    <w:pPr>
      <w:keepNext/>
      <w:spacing w:before="120" w:after="60"/>
      <w:outlineLvl w:val="1"/>
    </w:pPr>
    <w:rPr>
      <w:rFonts w:cs="Arial"/>
      <w:b/>
      <w:bCs/>
      <w:iCs/>
      <w:sz w:val="24"/>
      <w:szCs w:val="28"/>
    </w:rPr>
  </w:style>
  <w:style w:type="paragraph" w:styleId="Heading3">
    <w:name w:val="heading 3"/>
    <w:basedOn w:val="Normal"/>
    <w:next w:val="Normal"/>
    <w:qFormat/>
    <w:rsid w:val="00941156"/>
    <w:pPr>
      <w:keepNext/>
      <w:spacing w:before="60" w:after="60"/>
      <w:outlineLvl w:val="2"/>
    </w:pPr>
    <w:rPr>
      <w:rFonts w:cs="Arial"/>
      <w:b/>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oEnding">
    <w:name w:val="AutoEnding"/>
    <w:basedOn w:val="Normal"/>
    <w:next w:val="Normal"/>
    <w:rsid w:val="00C53891"/>
    <w:rPr>
      <w:szCs w:val="24"/>
      <w:lang w:eastAsia="en-US"/>
    </w:rPr>
  </w:style>
  <w:style w:type="paragraph" w:styleId="Header">
    <w:name w:val="header"/>
    <w:rsid w:val="00B02C4C"/>
    <w:pPr>
      <w:tabs>
        <w:tab w:val="center" w:pos="4153"/>
        <w:tab w:val="right" w:pos="8306"/>
      </w:tabs>
    </w:pPr>
    <w:rPr>
      <w:rFonts w:ascii="Trebuchet MS" w:hAnsi="Trebuchet MS"/>
      <w:sz w:val="14"/>
      <w:szCs w:val="22"/>
      <w:lang w:val="en-GB" w:eastAsia="en-GB"/>
    </w:rPr>
  </w:style>
  <w:style w:type="paragraph" w:styleId="Footer">
    <w:name w:val="footer"/>
    <w:link w:val="FooterChar"/>
    <w:uiPriority w:val="99"/>
    <w:rsid w:val="005E6CE6"/>
    <w:pPr>
      <w:tabs>
        <w:tab w:val="center" w:pos="4153"/>
        <w:tab w:val="right" w:pos="8306"/>
      </w:tabs>
    </w:pPr>
    <w:rPr>
      <w:rFonts w:ascii="Trebuchet MS" w:hAnsi="Trebuchet MS"/>
      <w:sz w:val="14"/>
      <w:szCs w:val="22"/>
      <w:lang w:val="en-GB" w:eastAsia="en-GB"/>
    </w:rPr>
  </w:style>
  <w:style w:type="paragraph" w:customStyle="1" w:styleId="GPBodyText">
    <w:name w:val="GPBodyText"/>
    <w:basedOn w:val="Normal"/>
    <w:qFormat/>
    <w:rsid w:val="009F6A58"/>
    <w:pPr>
      <w:ind w:left="680" w:right="1639"/>
    </w:pPr>
    <w:rPr>
      <w:lang w:val="en-ZA"/>
    </w:rPr>
  </w:style>
  <w:style w:type="character" w:customStyle="1" w:styleId="FooterChar">
    <w:name w:val="Footer Char"/>
    <w:link w:val="Footer"/>
    <w:uiPriority w:val="99"/>
    <w:rsid w:val="005E6CE6"/>
    <w:rPr>
      <w:rFonts w:ascii="Trebuchet MS" w:hAnsi="Trebuchet MS"/>
      <w:sz w:val="14"/>
      <w:szCs w:val="22"/>
      <w:lang w:val="en-GB" w:eastAsia="en-GB" w:bidi="ar-SA"/>
    </w:rPr>
  </w:style>
  <w:style w:type="paragraph" w:styleId="BalloonText">
    <w:name w:val="Balloon Text"/>
    <w:basedOn w:val="Normal"/>
    <w:link w:val="BalloonTextChar"/>
    <w:semiHidden/>
    <w:unhideWhenUsed/>
    <w:rsid w:val="00FE30D2"/>
    <w:rPr>
      <w:rFonts w:ascii="Segoe UI" w:hAnsi="Segoe UI" w:cs="Segoe UI"/>
      <w:szCs w:val="18"/>
    </w:rPr>
  </w:style>
  <w:style w:type="character" w:customStyle="1" w:styleId="BalloonTextChar">
    <w:name w:val="Balloon Text Char"/>
    <w:basedOn w:val="DefaultParagraphFont"/>
    <w:link w:val="BalloonText"/>
    <w:semiHidden/>
    <w:rsid w:val="00FE30D2"/>
    <w:rPr>
      <w:rFonts w:ascii="Segoe UI" w:hAnsi="Segoe UI" w:cs="Segoe UI"/>
      <w:sz w:val="18"/>
      <w:szCs w:val="18"/>
      <w:lang w:val="en-GB" w:eastAsia="en-GB"/>
    </w:rPr>
  </w:style>
  <w:style w:type="paragraph" w:styleId="PlainText">
    <w:name w:val="Plain Text"/>
    <w:basedOn w:val="Normal"/>
    <w:link w:val="PlainTextChar"/>
    <w:uiPriority w:val="99"/>
    <w:unhideWhenUsed/>
    <w:rsid w:val="000330B8"/>
    <w:rPr>
      <w:rFonts w:ascii="Consolas" w:eastAsia="Calibri" w:hAnsi="Consolas"/>
      <w:sz w:val="21"/>
      <w:szCs w:val="21"/>
      <w:lang w:val="en-US" w:eastAsia="en-US"/>
    </w:rPr>
  </w:style>
  <w:style w:type="character" w:customStyle="1" w:styleId="PlainTextChar">
    <w:name w:val="Plain Text Char"/>
    <w:basedOn w:val="DefaultParagraphFont"/>
    <w:link w:val="PlainText"/>
    <w:uiPriority w:val="99"/>
    <w:rsid w:val="000330B8"/>
    <w:rPr>
      <w:rFonts w:ascii="Consolas" w:eastAsia="Calibri" w:hAnsi="Consolas"/>
      <w:sz w:val="21"/>
      <w:szCs w:val="21"/>
      <w:lang w:val="en-US" w:eastAsia="en-US"/>
    </w:rPr>
  </w:style>
  <w:style w:type="character" w:styleId="Hyperlink">
    <w:name w:val="Hyperlink"/>
    <w:basedOn w:val="DefaultParagraphFont"/>
    <w:uiPriority w:val="99"/>
    <w:unhideWhenUsed/>
    <w:rsid w:val="005453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629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growthpoint.co.za/" TargetMode="Externa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J:\Macros\APPS\MSOffice\CompuBrand\Toolbars\Growthpoint\Stationery\Electronic%20Letterheads\Properties\Johannesbur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J:\Macros\APPS\MSOffice\CompuBrand\Toolbars\Growthpoint\Stationery\Electronic Letterheads\Properties\Johannesburg.dot</Template>
  <TotalTime>1</TotalTime>
  <Pages>2</Pages>
  <Words>387</Words>
  <Characters>2207</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Sinclair</dc:creator>
  <cp:lastModifiedBy>Priscilla Moroke</cp:lastModifiedBy>
  <cp:revision>2</cp:revision>
  <cp:lastPrinted>2016-09-01T07:59:00Z</cp:lastPrinted>
  <dcterms:created xsi:type="dcterms:W3CDTF">2016-09-08T07:43:00Z</dcterms:created>
  <dcterms:modified xsi:type="dcterms:W3CDTF">2016-09-08T07:43:00Z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urce">
    <vt:lpwstr>CBLHS</vt:lpwstr>
  </property>
</Properties>
</file>